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008" w:rsidRPr="00065008" w:rsidRDefault="00441799" w:rsidP="00065008">
      <w:pPr>
        <w:pStyle w:val="a3"/>
      </w:pPr>
      <w:r w:rsidRPr="00441799">
        <w:t>Акт передачи неисключительного права</w:t>
      </w:r>
      <w:r w:rsidR="004C6EE9" w:rsidRPr="00065008">
        <w:t xml:space="preserve"> № 000-02</w:t>
      </w:r>
      <w:r w:rsidR="004C6EE9">
        <w:t xml:space="preserve"> </w:t>
      </w:r>
      <w:r w:rsidR="00A30014">
        <w:t xml:space="preserve">по </w:t>
      </w:r>
      <w:r w:rsidR="002066D8">
        <w:t>Договор № 000-02 от 25.05.2026</w:t>
      </w:r>
      <w:r w:rsidR="004C6EE9" w:rsidRPr="00065008">
        <w:t xml:space="preserve"> </w:t>
      </w:r>
      <w:r w:rsidR="00065008" w:rsidRPr="00065008">
        <w:t>на приобретение неисключительного права на программное обеспечение</w:t>
      </w:r>
    </w:p>
    <w:tbl>
      <w:tblPr>
        <w:tblW w:w="0" w:type="auto"/>
        <w:tblLook w:val="04A0"/>
      </w:tblPr>
      <w:tblGrid>
        <w:gridCol w:w="4927"/>
        <w:gridCol w:w="4820"/>
      </w:tblGrid>
      <w:tr w:rsidR="00065008" w:rsidRPr="00065008" w:rsidTr="00A30014">
        <w:tc>
          <w:tcPr>
            <w:tcW w:w="4927" w:type="dxa"/>
          </w:tcPr>
          <w:p w:rsidR="00065008" w:rsidRPr="00065008" w:rsidRDefault="00065008" w:rsidP="00065008">
            <w:r w:rsidRPr="00065008">
              <w:t>г. Подольск</w:t>
            </w:r>
          </w:p>
        </w:tc>
        <w:tc>
          <w:tcPr>
            <w:tcW w:w="4820" w:type="dxa"/>
          </w:tcPr>
          <w:p w:rsidR="00065008" w:rsidRPr="00065008" w:rsidRDefault="00065008" w:rsidP="00A30014">
            <w:pPr>
              <w:pStyle w:val="a6"/>
            </w:pPr>
            <w:r w:rsidRPr="00065008">
              <w:t>25.05.2026 г.</w:t>
            </w:r>
          </w:p>
        </w:tc>
      </w:tr>
    </w:tbl>
    <w:p w:rsidR="00B013DC" w:rsidRDefault="001C075C" w:rsidP="00065008">
      <w:r w:rsidRPr="00065008">
        <w:t xml:space="preserve"> </w:t>
      </w:r>
    </w:p>
    <w:tbl>
      <w:tblPr>
        <w:tblW w:w="4891" w:type="pct"/>
        <w:tblInd w:w="108" w:type="dxa"/>
        <w:tblLook w:val="01E0"/>
      </w:tblPr>
      <w:tblGrid>
        <w:gridCol w:w="9639"/>
      </w:tblGrid>
      <w:tr w:rsidR="00B013DC" w:rsidRPr="007079E3" w:rsidTr="001B4465">
        <w:trPr>
          <w:cantSplit/>
        </w:trPr>
        <w:tc>
          <w:tcPr>
            <w:tcW w:w="9639" w:type="dxa"/>
            <w:shd w:val="clear" w:color="auto" w:fill="auto"/>
          </w:tcPr>
          <w:p w:rsidR="00B013DC" w:rsidRPr="007079E3" w:rsidRDefault="00B013DC" w:rsidP="001B4465">
            <w:pPr>
              <w:pStyle w:val="a3"/>
            </w:pPr>
            <w:r w:rsidRPr="007079E3">
              <w:t>ПРОДАВЕЦ:</w:t>
            </w:r>
          </w:p>
        </w:tc>
      </w:tr>
      <w:tr w:rsidR="00B013DC" w:rsidRPr="007079E3" w:rsidTr="001B4465">
        <w:trPr>
          <w:cantSplit/>
        </w:trPr>
        <w:tc>
          <w:tcPr>
            <w:tcW w:w="9639" w:type="dxa"/>
            <w:shd w:val="clear" w:color="auto" w:fill="auto"/>
          </w:tcPr>
          <w:p w:rsidR="00B013DC" w:rsidRPr="00B013DC" w:rsidRDefault="00B013DC" w:rsidP="001B4465">
            <w:pPr>
              <w:pStyle w:val="a5"/>
              <w:rPr>
                <w:lang w:val="ru-RU"/>
              </w:rPr>
            </w:pPr>
            <w:r w:rsidRPr="00B013DC">
              <w:rPr>
                <w:lang w:val="ru-RU"/>
              </w:rPr>
              <w:t xml:space="preserve">ООО "ЛЕСИС", ИНН: 5036046400, КПП: 503601001 </w:t>
            </w:r>
          </w:p>
          <w:p w:rsidR="00B013DC" w:rsidRPr="00B013DC" w:rsidRDefault="00B013DC" w:rsidP="001B4465">
            <w:pPr>
              <w:pStyle w:val="a5"/>
              <w:rPr>
                <w:lang w:val="ru-RU"/>
              </w:rPr>
            </w:pPr>
            <w:r w:rsidRPr="00B013DC">
              <w:rPr>
                <w:lang w:val="ru-RU"/>
              </w:rPr>
              <w:t xml:space="preserve">142117, Подольск, М.о., </w:t>
            </w:r>
            <w:proofErr w:type="gramStart"/>
            <w:r w:rsidRPr="00B013DC">
              <w:rPr>
                <w:lang w:val="ru-RU"/>
              </w:rPr>
              <w:t>Парковая</w:t>
            </w:r>
            <w:proofErr w:type="gramEnd"/>
            <w:r w:rsidRPr="00B013DC">
              <w:rPr>
                <w:lang w:val="ru-RU"/>
              </w:rPr>
              <w:t xml:space="preserve"> ул., 34, 17</w:t>
            </w:r>
          </w:p>
          <w:p w:rsidR="00B013DC" w:rsidRPr="00B013DC" w:rsidRDefault="00B013DC" w:rsidP="001B4465">
            <w:pPr>
              <w:pStyle w:val="a5"/>
              <w:rPr>
                <w:lang w:val="ru-RU"/>
              </w:rPr>
            </w:pPr>
            <w:r w:rsidRPr="00B013DC">
              <w:rPr>
                <w:lang w:val="ru-RU"/>
              </w:rPr>
              <w:t>Р/с: 40702810340020009544 в ПАО Сбербанк Г. Москва</w:t>
            </w:r>
          </w:p>
          <w:p w:rsidR="00B013DC" w:rsidRPr="00B013DC" w:rsidRDefault="00B013DC" w:rsidP="001B4465">
            <w:pPr>
              <w:pStyle w:val="a5"/>
              <w:rPr>
                <w:lang w:val="ru-RU"/>
              </w:rPr>
            </w:pPr>
            <w:r w:rsidRPr="00B013DC">
              <w:rPr>
                <w:lang w:val="ru-RU"/>
              </w:rPr>
              <w:t>БИК: 044525225, К/с: 30101810400000000225</w:t>
            </w:r>
          </w:p>
          <w:p w:rsidR="00B013DC" w:rsidRPr="00B013DC" w:rsidRDefault="00B013DC" w:rsidP="001B4465">
            <w:pPr>
              <w:pStyle w:val="a5"/>
              <w:rPr>
                <w:lang w:val="ru-RU"/>
              </w:rPr>
            </w:pPr>
            <w:r w:rsidRPr="00B013DC">
              <w:rPr>
                <w:lang w:val="ru-RU"/>
              </w:rPr>
              <w:t xml:space="preserve">Телефон: +7(916)615-42-77, </w:t>
            </w:r>
            <w:r w:rsidRPr="00082582">
              <w:t>E</w:t>
            </w:r>
            <w:r w:rsidRPr="00B013DC">
              <w:rPr>
                <w:lang w:val="ru-RU"/>
              </w:rPr>
              <w:t>-</w:t>
            </w:r>
            <w:r w:rsidRPr="00082582">
              <w:t>mail</w:t>
            </w:r>
            <w:r w:rsidRPr="00B013DC">
              <w:rPr>
                <w:lang w:val="ru-RU"/>
              </w:rPr>
              <w:t>: lesis@ya.ru</w:t>
            </w:r>
          </w:p>
        </w:tc>
      </w:tr>
      <w:tr w:rsidR="00B013DC" w:rsidRPr="007079E3" w:rsidTr="001B4465">
        <w:trPr>
          <w:cantSplit/>
        </w:trPr>
        <w:tc>
          <w:tcPr>
            <w:tcW w:w="9639" w:type="dxa"/>
            <w:shd w:val="clear" w:color="auto" w:fill="auto"/>
          </w:tcPr>
          <w:p w:rsidR="00B013DC" w:rsidRPr="007079E3" w:rsidRDefault="00B013DC" w:rsidP="001B4465">
            <w:pPr>
              <w:pStyle w:val="a3"/>
            </w:pPr>
          </w:p>
        </w:tc>
      </w:tr>
      <w:tr w:rsidR="00B013DC" w:rsidRPr="007079E3" w:rsidTr="001B4465">
        <w:trPr>
          <w:cantSplit/>
        </w:trPr>
        <w:tc>
          <w:tcPr>
            <w:tcW w:w="9639" w:type="dxa"/>
            <w:shd w:val="clear" w:color="auto" w:fill="auto"/>
          </w:tcPr>
          <w:p w:rsidR="00B013DC" w:rsidRPr="007079E3" w:rsidRDefault="00B013DC" w:rsidP="001B4465">
            <w:pPr>
              <w:pStyle w:val="a3"/>
            </w:pPr>
            <w:r w:rsidRPr="007079E3">
              <w:t>ПОКУПАТЕЛЬ:</w:t>
            </w:r>
          </w:p>
        </w:tc>
      </w:tr>
      <w:tr w:rsidR="00B013DC" w:rsidRPr="007079E3" w:rsidTr="001B4465">
        <w:trPr>
          <w:cantSplit/>
        </w:trPr>
        <w:tc>
          <w:tcPr>
            <w:tcW w:w="9639" w:type="dxa"/>
            <w:shd w:val="clear" w:color="auto" w:fill="auto"/>
          </w:tcPr>
          <w:p w:rsidR="00B013DC" w:rsidRPr="00F94B90" w:rsidRDefault="00B013DC" w:rsidP="001B4465">
            <w:pPr>
              <w:pStyle w:val="a5"/>
              <w:rPr>
                <w:color w:val="FF0000"/>
                <w:lang w:val="ru-RU"/>
              </w:rPr>
            </w:pPr>
            <w:r w:rsidRPr="00F94B90">
              <w:rPr>
                <w:color w:val="FF0000"/>
                <w:lang w:val="ru-RU"/>
              </w:rPr>
              <w:t>Краткое наименование организации или ИП, ИНН: Указать, КПП: Указать если есть</w:t>
            </w:r>
          </w:p>
          <w:p w:rsidR="00B013DC" w:rsidRPr="00F94B90" w:rsidRDefault="00B013DC" w:rsidP="001B4465">
            <w:pPr>
              <w:pStyle w:val="a5"/>
              <w:rPr>
                <w:color w:val="FF0000"/>
                <w:lang w:val="ru-RU"/>
              </w:rPr>
            </w:pPr>
            <w:r w:rsidRPr="00F94B90">
              <w:rPr>
                <w:color w:val="FF0000"/>
                <w:lang w:val="ru-RU"/>
              </w:rPr>
              <w:t>Указать</w:t>
            </w:r>
          </w:p>
          <w:p w:rsidR="00B013DC" w:rsidRPr="00F94B90" w:rsidRDefault="00B013DC" w:rsidP="001B4465">
            <w:pPr>
              <w:pStyle w:val="a5"/>
              <w:rPr>
                <w:color w:val="FF0000"/>
                <w:lang w:val="ru-RU"/>
              </w:rPr>
            </w:pPr>
            <w:r w:rsidRPr="00F94B90">
              <w:rPr>
                <w:color w:val="FF0000"/>
                <w:lang w:val="ru-RU"/>
              </w:rPr>
              <w:t>Р/с: Указать в</w:t>
            </w:r>
            <w:proofErr w:type="gramStart"/>
            <w:r w:rsidRPr="00F94B90">
              <w:rPr>
                <w:color w:val="FF0000"/>
                <w:lang w:val="ru-RU"/>
              </w:rPr>
              <w:t xml:space="preserve"> У</w:t>
            </w:r>
            <w:proofErr w:type="gramEnd"/>
            <w:r w:rsidRPr="00F94B90">
              <w:rPr>
                <w:color w:val="FF0000"/>
                <w:lang w:val="ru-RU"/>
              </w:rPr>
              <w:t>казать</w:t>
            </w:r>
          </w:p>
          <w:p w:rsidR="00B013DC" w:rsidRPr="00F94B90" w:rsidRDefault="00B013DC" w:rsidP="001B4465">
            <w:pPr>
              <w:pStyle w:val="a5"/>
              <w:rPr>
                <w:color w:val="FF0000"/>
                <w:lang w:val="ru-RU"/>
              </w:rPr>
            </w:pPr>
            <w:r w:rsidRPr="00F94B90">
              <w:rPr>
                <w:color w:val="FF0000"/>
                <w:lang w:val="ru-RU"/>
              </w:rPr>
              <w:t xml:space="preserve">БИК: Указать, </w:t>
            </w:r>
            <w:proofErr w:type="gramStart"/>
            <w:r w:rsidRPr="00F94B90">
              <w:rPr>
                <w:color w:val="FF0000"/>
                <w:lang w:val="ru-RU"/>
              </w:rPr>
              <w:t>К</w:t>
            </w:r>
            <w:proofErr w:type="gramEnd"/>
            <w:r w:rsidRPr="00F94B90">
              <w:rPr>
                <w:color w:val="FF0000"/>
                <w:lang w:val="ru-RU"/>
              </w:rPr>
              <w:t>/с: Указать если есть</w:t>
            </w:r>
          </w:p>
          <w:p w:rsidR="00B013DC" w:rsidRPr="00B013DC" w:rsidRDefault="00B013DC" w:rsidP="001B4465">
            <w:pPr>
              <w:pStyle w:val="a5"/>
              <w:rPr>
                <w:lang w:val="ru-RU"/>
              </w:rPr>
            </w:pPr>
            <w:r w:rsidRPr="00F94B90">
              <w:rPr>
                <w:color w:val="FF0000"/>
                <w:lang w:val="ru-RU"/>
              </w:rPr>
              <w:t xml:space="preserve">Телефон: мобильный телефон, желательно привязанный к pochta.ru, </w:t>
            </w:r>
            <w:r w:rsidRPr="00F94B90">
              <w:rPr>
                <w:color w:val="FF0000"/>
              </w:rPr>
              <w:t>E</w:t>
            </w:r>
            <w:r w:rsidRPr="00F94B90">
              <w:rPr>
                <w:color w:val="FF0000"/>
                <w:lang w:val="ru-RU"/>
              </w:rPr>
              <w:t>-</w:t>
            </w:r>
            <w:r w:rsidRPr="00F94B90">
              <w:rPr>
                <w:color w:val="FF0000"/>
              </w:rPr>
              <w:t>mail</w:t>
            </w:r>
            <w:r w:rsidRPr="00F94B90">
              <w:rPr>
                <w:color w:val="FF0000"/>
                <w:lang w:val="ru-RU"/>
              </w:rPr>
              <w:t>: Указать, желательно тот, с которого делается запрос</w:t>
            </w:r>
          </w:p>
        </w:tc>
      </w:tr>
    </w:tbl>
    <w:p w:rsidR="00B013DC" w:rsidRDefault="00B013DC" w:rsidP="00065008"/>
    <w:p w:rsidR="00065008" w:rsidRPr="00065008" w:rsidRDefault="00601267" w:rsidP="00DB3D38">
      <w:r>
        <w:t xml:space="preserve">Продавец </w:t>
      </w:r>
      <w:r w:rsidR="00F806B2">
        <w:t xml:space="preserve">настоящим актом </w:t>
      </w:r>
      <w:r>
        <w:t>подтверждает</w:t>
      </w:r>
      <w:r w:rsidR="00441799">
        <w:t>,</w:t>
      </w:r>
      <w:r>
        <w:t xml:space="preserve"> </w:t>
      </w:r>
      <w:r w:rsidR="00B013DC">
        <w:t xml:space="preserve">что </w:t>
      </w:r>
      <w:r w:rsidR="00441799">
        <w:t xml:space="preserve">Покупатель </w:t>
      </w:r>
      <w:r w:rsidR="00B013DC">
        <w:t xml:space="preserve">в полном объеме </w:t>
      </w:r>
      <w:r w:rsidR="00DB3D38">
        <w:t xml:space="preserve">оплатил </w:t>
      </w:r>
      <w:r w:rsidR="00DB3D38" w:rsidRPr="00DB3D38">
        <w:t>Договор № 000-02 от 25.05.2026</w:t>
      </w:r>
      <w:r w:rsidR="00065008" w:rsidRPr="00065008">
        <w:t xml:space="preserve"> </w:t>
      </w:r>
      <w:r w:rsidR="00DB3D38">
        <w:t>на приобретение / продление неисключительного права на следующее программное обеспечение (далее Программное обеспечение)</w:t>
      </w:r>
      <w:r w:rsidR="00065008" w:rsidRPr="00065008">
        <w:t>:</w:t>
      </w:r>
    </w:p>
    <w:tbl>
      <w:tblPr>
        <w:tblW w:w="4946" w:type="pct"/>
        <w:tblLayout w:type="fixed"/>
        <w:tblLook w:val="01E0"/>
      </w:tblPr>
      <w:tblGrid>
        <w:gridCol w:w="649"/>
        <w:gridCol w:w="4421"/>
        <w:gridCol w:w="1134"/>
        <w:gridCol w:w="1134"/>
        <w:gridCol w:w="1134"/>
        <w:gridCol w:w="1276"/>
      </w:tblGrid>
      <w:tr w:rsidR="00065008" w:rsidRPr="00065008" w:rsidTr="00526631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008" w:rsidRPr="00065008" w:rsidRDefault="00065008" w:rsidP="00065008">
            <w:pPr>
              <w:pStyle w:val="a5"/>
            </w:pPr>
            <w:r w:rsidRPr="00065008">
              <w:t>№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008" w:rsidRPr="00065008" w:rsidRDefault="00065008" w:rsidP="00065008">
            <w:pPr>
              <w:pStyle w:val="a5"/>
            </w:pPr>
            <w:r w:rsidRPr="00065008"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008" w:rsidRPr="00065008" w:rsidRDefault="00065008" w:rsidP="00065008">
            <w:pPr>
              <w:pStyle w:val="a5"/>
            </w:pPr>
            <w:r w:rsidRPr="00065008">
              <w:t xml:space="preserve">Ед. </w:t>
            </w:r>
            <w:proofErr w:type="spellStart"/>
            <w:r w:rsidRPr="00065008">
              <w:t>изм</w:t>
            </w:r>
            <w:proofErr w:type="spellEnd"/>
            <w:r w:rsidRPr="00065008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008" w:rsidRPr="00065008" w:rsidRDefault="00065008" w:rsidP="00065008">
            <w:pPr>
              <w:pStyle w:val="a5"/>
            </w:pPr>
            <w:r w:rsidRPr="00065008"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008" w:rsidRPr="00065008" w:rsidRDefault="00065008" w:rsidP="00065008">
            <w:pPr>
              <w:pStyle w:val="a5"/>
            </w:pPr>
            <w:r w:rsidRPr="00065008">
              <w:t>Цена.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008" w:rsidRPr="00065008" w:rsidRDefault="00065008" w:rsidP="00065008">
            <w:pPr>
              <w:pStyle w:val="a5"/>
            </w:pPr>
            <w:r w:rsidRPr="00065008">
              <w:t>Сумма.</w:t>
            </w:r>
          </w:p>
        </w:tc>
      </w:tr>
      <w:tr w:rsidR="00065008" w:rsidRPr="00065008" w:rsidTr="00526631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008" w:rsidRPr="00065008" w:rsidRDefault="00065008" w:rsidP="00065008">
            <w:pPr>
              <w:pStyle w:val="a5"/>
            </w:pPr>
            <w:r w:rsidRPr="00065008">
              <w:t>1.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008" w:rsidRPr="00F94B90" w:rsidRDefault="00065008" w:rsidP="00065008">
            <w:pPr>
              <w:pStyle w:val="a5"/>
              <w:rPr>
                <w:lang w:val="ru-RU"/>
              </w:rPr>
            </w:pPr>
            <w:r w:rsidRPr="00F94B90">
              <w:rPr>
                <w:lang w:val="ru-RU"/>
              </w:rPr>
              <w:t xml:space="preserve">Программное обеспечение </w:t>
            </w:r>
            <w:proofErr w:type="spellStart"/>
            <w:r w:rsidRPr="00065008">
              <w:t>TopoL</w:t>
            </w:r>
            <w:proofErr w:type="spellEnd"/>
            <w:r w:rsidRPr="00F94B90">
              <w:rPr>
                <w:lang w:val="ru-RU"/>
              </w:rPr>
              <w:t>-</w:t>
            </w:r>
            <w:r w:rsidRPr="00065008">
              <w:t>L</w:t>
            </w:r>
            <w:r w:rsidRPr="00F94B90">
              <w:rPr>
                <w:lang w:val="ru-RU"/>
              </w:rPr>
              <w:t xml:space="preserve">2 </w:t>
            </w:r>
            <w:r w:rsidRPr="00065008">
              <w:t>Basic</w:t>
            </w:r>
            <w:r w:rsidRPr="00F94B90">
              <w:rPr>
                <w:lang w:val="ru-RU"/>
              </w:rPr>
              <w:t xml:space="preserve"> (лесоустройство), продление неисключительного права использования на срок активации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008" w:rsidRPr="00065008" w:rsidRDefault="00065008" w:rsidP="00065008">
            <w:pPr>
              <w:pStyle w:val="a5"/>
            </w:pPr>
            <w:proofErr w:type="spellStart"/>
            <w:proofErr w:type="gramStart"/>
            <w:r w:rsidRPr="00065008">
              <w:t>лиц</w:t>
            </w:r>
            <w:proofErr w:type="spellEnd"/>
            <w:proofErr w:type="gramEnd"/>
            <w:r w:rsidRPr="00065008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008" w:rsidRPr="00065008" w:rsidRDefault="00065008" w:rsidP="00065008">
            <w:pPr>
              <w:pStyle w:val="a5"/>
            </w:pPr>
            <w:r w:rsidRPr="0006500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008" w:rsidRPr="004C6EE9" w:rsidRDefault="00065008" w:rsidP="00065008">
            <w:pPr>
              <w:pStyle w:val="a5"/>
              <w:rPr>
                <w:lang w:val="ru-RU"/>
              </w:rPr>
            </w:pPr>
            <w:r w:rsidRPr="004C6EE9">
              <w:rPr>
                <w:lang w:val="ru-RU"/>
              </w:rPr>
              <w:t>47972,85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008" w:rsidRPr="004C6EE9" w:rsidRDefault="00065008" w:rsidP="00065008">
            <w:pPr>
              <w:pStyle w:val="a5"/>
              <w:rPr>
                <w:lang w:val="ru-RU"/>
              </w:rPr>
            </w:pPr>
            <w:r w:rsidRPr="004C6EE9">
              <w:rPr>
                <w:lang w:val="ru-RU"/>
              </w:rPr>
              <w:t>47972,85</w:t>
            </w:r>
            <w:bookmarkStart w:id="0" w:name="__DdeLink__197_1217207183"/>
            <w:bookmarkEnd w:id="0"/>
          </w:p>
        </w:tc>
      </w:tr>
      <w:tr w:rsidR="00065008" w:rsidRPr="00065008" w:rsidTr="00526631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008" w:rsidRPr="004C6EE9" w:rsidRDefault="00065008" w:rsidP="00065008">
            <w:pPr>
              <w:pStyle w:val="a5"/>
              <w:rPr>
                <w:lang w:val="ru-RU"/>
              </w:rPr>
            </w:pP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008" w:rsidRPr="00065008" w:rsidRDefault="00065008" w:rsidP="00065008">
            <w:pPr>
              <w:pStyle w:val="a5"/>
            </w:pPr>
            <w:r w:rsidRPr="00065008"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008" w:rsidRPr="00065008" w:rsidRDefault="00065008" w:rsidP="00065008">
            <w:pPr>
              <w:pStyle w:val="a5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008" w:rsidRPr="00065008" w:rsidRDefault="00065008" w:rsidP="00065008">
            <w:pPr>
              <w:pStyle w:val="a5"/>
            </w:pPr>
            <w:r w:rsidRPr="0006500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008" w:rsidRPr="00065008" w:rsidRDefault="00065008" w:rsidP="00065008">
            <w:pPr>
              <w:pStyle w:val="a5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008" w:rsidRPr="00065008" w:rsidRDefault="00065008" w:rsidP="00065008">
            <w:pPr>
              <w:pStyle w:val="a5"/>
            </w:pPr>
            <w:r w:rsidRPr="00065008">
              <w:t>47972,85</w:t>
            </w:r>
          </w:p>
        </w:tc>
      </w:tr>
    </w:tbl>
    <w:p w:rsidR="00065008" w:rsidRPr="00065008" w:rsidRDefault="00065008" w:rsidP="00065008">
      <w:r w:rsidRPr="00065008">
        <w:t xml:space="preserve">Сумма прописью: 47 972 (Сорок семь тысяч девятьсот семьдесят два) рубля 85 копеек, </w:t>
      </w:r>
      <w:r w:rsidR="00EB325B">
        <w:t xml:space="preserve">без </w:t>
      </w:r>
      <w:r w:rsidRPr="00065008">
        <w:t>НДС. НДС не облагается на основании применения Продавцом УСН (</w:t>
      </w:r>
      <w:r w:rsidR="00FD7304">
        <w:t>ст. 145 п.1 НК РФ</w:t>
      </w:r>
      <w:r w:rsidRPr="00065008">
        <w:t>)</w:t>
      </w:r>
    </w:p>
    <w:p w:rsidR="00DB3D38" w:rsidRDefault="00DB3D38" w:rsidP="00065008">
      <w:r>
        <w:t xml:space="preserve">Покупатель полной оплатой в соответствии  с п. 1.3 Договора подтвердил свое согласие с его условиями и Лицензионным соглашением. </w:t>
      </w:r>
    </w:p>
    <w:p w:rsidR="00DF6149" w:rsidRDefault="00DF6149" w:rsidP="00065008">
      <w:r>
        <w:t>Продавец передал неисключительное право на Программное обеспечение в порядке, установленном п. 2.1 Договора, путем публикации обновления Программного обеспечения с его активацией и отправки Инструкции по активации на Адрес электронной почты Покупателя.</w:t>
      </w:r>
    </w:p>
    <w:p w:rsidR="00065008" w:rsidRPr="00065008" w:rsidRDefault="00065008" w:rsidP="00065008">
      <w:r w:rsidRPr="00065008">
        <w:t xml:space="preserve">Сроки активации программного обеспечения установлены </w:t>
      </w:r>
      <w:r w:rsidR="00DB3D38">
        <w:t xml:space="preserve">Продавцом </w:t>
      </w:r>
      <w:r w:rsidRPr="00065008">
        <w:t>на основании п. 1.</w:t>
      </w:r>
      <w:r w:rsidR="001B771B">
        <w:t>6</w:t>
      </w:r>
      <w:r w:rsidRPr="00065008">
        <w:t xml:space="preserve"> договора и зафиксированы программно для следующих лицензий: </w:t>
      </w:r>
    </w:p>
    <w:p w:rsidR="00065008" w:rsidRPr="00065008" w:rsidRDefault="00065008" w:rsidP="00065008"/>
    <w:p w:rsidR="00065008" w:rsidRDefault="00065008" w:rsidP="00065008">
      <w:r w:rsidRPr="00065008">
        <w:t xml:space="preserve">Номера, типы и сроки активации лицензий  определяются программным путем, </w:t>
      </w:r>
      <w:r w:rsidR="001B771B">
        <w:t>доступны</w:t>
      </w:r>
      <w:r w:rsidRPr="00065008">
        <w:t xml:space="preserve"> Покупател</w:t>
      </w:r>
      <w:r w:rsidR="001B771B">
        <w:t>ю с ярлыка Программного обеспечения "</w:t>
      </w:r>
      <w:proofErr w:type="spellStart"/>
      <w:r w:rsidR="001B771B">
        <w:rPr>
          <w:lang w:val="en-US"/>
        </w:rPr>
        <w:t>TopoL</w:t>
      </w:r>
      <w:proofErr w:type="spellEnd"/>
      <w:r w:rsidR="001B771B" w:rsidRPr="001B771B">
        <w:t>-</w:t>
      </w:r>
      <w:r w:rsidR="001B771B">
        <w:rPr>
          <w:lang w:val="en-US"/>
        </w:rPr>
        <w:t>L</w:t>
      </w:r>
      <w:r w:rsidR="001B771B" w:rsidRPr="001B771B">
        <w:t xml:space="preserve">2 </w:t>
      </w:r>
      <w:r w:rsidR="001B771B">
        <w:t>о лицензии". В случае невозможности активировать Программное обеспечение</w:t>
      </w:r>
      <w:r w:rsidR="00DF6149">
        <w:t xml:space="preserve"> </w:t>
      </w:r>
      <w:r w:rsidR="001B771B">
        <w:t xml:space="preserve">Покупатель, в соответствии с п. 2.2.3 Договора, обязан уведомить об этом по Адресу электронной почты Продавца </w:t>
      </w:r>
      <w:r w:rsidR="001B771B" w:rsidRPr="001B771B">
        <w:t>в течение 5 рабочих дней со дня получения Инструкции по активации и (или) средств защиты.</w:t>
      </w:r>
    </w:p>
    <w:p w:rsidR="001B771B" w:rsidRDefault="001B771B" w:rsidP="00065008"/>
    <w:p w:rsidR="00A30014" w:rsidRPr="000852F7" w:rsidRDefault="00A30014" w:rsidP="00A30014">
      <w:pPr>
        <w:pStyle w:val="a5"/>
        <w:rPr>
          <w:lang w:val="ru-RU"/>
        </w:rPr>
      </w:pPr>
      <w:r w:rsidRPr="000852F7">
        <w:rPr>
          <w:lang w:val="ru-RU"/>
        </w:rPr>
        <w:t>Директор</w:t>
      </w:r>
      <w:r w:rsidR="000852F7">
        <w:rPr>
          <w:lang w:val="ru-RU"/>
        </w:rPr>
        <w:t xml:space="preserve"> ООО "ЛЕСИС"</w:t>
      </w:r>
    </w:p>
    <w:p w:rsidR="001B771B" w:rsidRDefault="00A30014" w:rsidP="00A30014">
      <w:r w:rsidRPr="00FC3735">
        <w:t>/ </w:t>
      </w:r>
      <w:r w:rsidR="000852F7">
        <w:t>ФИО</w:t>
      </w:r>
      <w:r w:rsidRPr="00FC3735">
        <w:t> /</w:t>
      </w:r>
      <w:r w:rsidR="000852F7">
        <w:tab/>
      </w:r>
      <w:r w:rsidR="000852F7">
        <w:tab/>
      </w:r>
      <w:r w:rsidR="000852F7">
        <w:tab/>
      </w:r>
      <w:r w:rsidR="000852F7">
        <w:tab/>
      </w:r>
      <w:r w:rsidR="000852F7">
        <w:tab/>
      </w:r>
      <w:r w:rsidR="000852F7">
        <w:tab/>
        <w:t>Документ подписывается усиленной электронной подписью (</w:t>
      </w:r>
      <w:r w:rsidR="000852F7" w:rsidRPr="00576BC1">
        <w:t>УКЭП)</w:t>
      </w:r>
    </w:p>
    <w:sectPr w:rsidR="001B771B" w:rsidSect="00065008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3B65C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7CD0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7F807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B18AB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4D437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3849D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0A26C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420AF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092D3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944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8D272B"/>
    <w:multiLevelType w:val="multilevel"/>
    <w:tmpl w:val="871E10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20161108"/>
    <w:multiLevelType w:val="multilevel"/>
    <w:tmpl w:val="14B4B73C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>
    <w:nsid w:val="2E506F43"/>
    <w:multiLevelType w:val="multilevel"/>
    <w:tmpl w:val="128E3F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8F7F58"/>
    <w:multiLevelType w:val="multilevel"/>
    <w:tmpl w:val="BDBA2E02"/>
    <w:lvl w:ilvl="0">
      <w:start w:val="1"/>
      <w:numFmt w:val="decimal"/>
      <w:pStyle w:val="1"/>
      <w:suff w:val="space"/>
      <w:lvlText w:val="%1."/>
      <w:lvlJc w:val="left"/>
      <w:pPr>
        <w:ind w:left="0" w:firstLine="17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340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510"/>
      </w:pPr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" w:firstLine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" w:firstLine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0" w:firstLine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0" w:firstLine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" w:firstLine="170"/>
      </w:pPr>
      <w:rPr>
        <w:rFonts w:hint="default"/>
      </w:rPr>
    </w:lvl>
  </w:abstractNum>
  <w:abstractNum w:abstractNumId="14">
    <w:nsid w:val="36940D8F"/>
    <w:multiLevelType w:val="multilevel"/>
    <w:tmpl w:val="4588BFC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5">
    <w:nsid w:val="47DE6507"/>
    <w:multiLevelType w:val="multilevel"/>
    <w:tmpl w:val="9C90B3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D8D56A0"/>
    <w:multiLevelType w:val="multilevel"/>
    <w:tmpl w:val="13EEEC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58365AE2"/>
    <w:multiLevelType w:val="hybridMultilevel"/>
    <w:tmpl w:val="E90027E2"/>
    <w:lvl w:ilvl="0" w:tplc="6F3259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1F60D3"/>
    <w:multiLevelType w:val="multilevel"/>
    <w:tmpl w:val="A3080E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A465D89"/>
    <w:multiLevelType w:val="hybridMultilevel"/>
    <w:tmpl w:val="1010948A"/>
    <w:lvl w:ilvl="0" w:tplc="E5081C0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C90ACD"/>
    <w:multiLevelType w:val="multilevel"/>
    <w:tmpl w:val="2816367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21">
    <w:nsid w:val="708D24A7"/>
    <w:multiLevelType w:val="multilevel"/>
    <w:tmpl w:val="3042CC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8BF02E4"/>
    <w:multiLevelType w:val="multilevel"/>
    <w:tmpl w:val="0D969442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0"/>
  </w:num>
  <w:num w:numId="2">
    <w:abstractNumId w:val="17"/>
  </w:num>
  <w:num w:numId="3">
    <w:abstractNumId w:val="19"/>
  </w:num>
  <w:num w:numId="4">
    <w:abstractNumId w:val="11"/>
  </w:num>
  <w:num w:numId="5">
    <w:abstractNumId w:val="16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  <w:num w:numId="17">
    <w:abstractNumId w:val="21"/>
  </w:num>
  <w:num w:numId="18">
    <w:abstractNumId w:val="14"/>
  </w:num>
  <w:num w:numId="19">
    <w:abstractNumId w:val="15"/>
  </w:num>
  <w:num w:numId="20">
    <w:abstractNumId w:val="18"/>
  </w:num>
  <w:num w:numId="21">
    <w:abstractNumId w:val="13"/>
  </w:num>
  <w:num w:numId="22">
    <w:abstractNumId w:val="13"/>
  </w:num>
  <w:num w:numId="23">
    <w:abstractNumId w:val="13"/>
  </w:num>
  <w:num w:numId="24">
    <w:abstractNumId w:val="13"/>
  </w:num>
  <w:num w:numId="25">
    <w:abstractNumId w:val="22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attachedTemplate r:id="rId1"/>
  <w:stylePaneFormatFilter w:val="1021"/>
  <w:stylePaneSortMethod w:val="0000"/>
  <w:defaultTabStop w:val="708"/>
  <w:drawingGridHorizontalSpacing w:val="100"/>
  <w:displayHorizontalDrawingGridEvery w:val="2"/>
  <w:characterSpacingControl w:val="doNotCompress"/>
  <w:savePreviewPicture/>
  <w:compat/>
  <w:rsids>
    <w:rsidRoot w:val="00065008"/>
    <w:rsid w:val="00004C12"/>
    <w:rsid w:val="00065008"/>
    <w:rsid w:val="000852F7"/>
    <w:rsid w:val="000A3112"/>
    <w:rsid w:val="000B6918"/>
    <w:rsid w:val="001461ED"/>
    <w:rsid w:val="001807E3"/>
    <w:rsid w:val="00196C5A"/>
    <w:rsid w:val="001B771B"/>
    <w:rsid w:val="001C075C"/>
    <w:rsid w:val="002066D8"/>
    <w:rsid w:val="00211116"/>
    <w:rsid w:val="00282885"/>
    <w:rsid w:val="002C3D49"/>
    <w:rsid w:val="00353AF9"/>
    <w:rsid w:val="00401873"/>
    <w:rsid w:val="00441799"/>
    <w:rsid w:val="004C6EE9"/>
    <w:rsid w:val="00526631"/>
    <w:rsid w:val="00552626"/>
    <w:rsid w:val="005716FC"/>
    <w:rsid w:val="00601267"/>
    <w:rsid w:val="00601DEC"/>
    <w:rsid w:val="006B57D7"/>
    <w:rsid w:val="00705673"/>
    <w:rsid w:val="00915B80"/>
    <w:rsid w:val="00941FE6"/>
    <w:rsid w:val="009A653D"/>
    <w:rsid w:val="00A24924"/>
    <w:rsid w:val="00A30014"/>
    <w:rsid w:val="00A81E5D"/>
    <w:rsid w:val="00A91502"/>
    <w:rsid w:val="00B013DC"/>
    <w:rsid w:val="00C37AA6"/>
    <w:rsid w:val="00CE317B"/>
    <w:rsid w:val="00CE51A7"/>
    <w:rsid w:val="00D8680D"/>
    <w:rsid w:val="00DA05FD"/>
    <w:rsid w:val="00DB3D38"/>
    <w:rsid w:val="00DD1D02"/>
    <w:rsid w:val="00DF6149"/>
    <w:rsid w:val="00E75270"/>
    <w:rsid w:val="00EA6D6D"/>
    <w:rsid w:val="00EB325B"/>
    <w:rsid w:val="00EF2D08"/>
    <w:rsid w:val="00F06D32"/>
    <w:rsid w:val="00F806B2"/>
    <w:rsid w:val="00F94B90"/>
    <w:rsid w:val="00FD7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008"/>
    <w:pPr>
      <w:suppressAutoHyphens/>
      <w:jc w:val="both"/>
      <w:textAlignment w:val="baseline"/>
    </w:pPr>
    <w:rPr>
      <w:rFonts w:ascii="Times New Roman" w:eastAsia="Times New Roman" w:hAnsi="Times New Roman"/>
      <w:sz w:val="18"/>
      <w:szCs w:val="18"/>
      <w:lang w:val="ru-RU"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D8680D"/>
    <w:pPr>
      <w:numPr>
        <w:numId w:val="24"/>
      </w:numPr>
      <w:outlineLvl w:val="0"/>
    </w:pPr>
    <w:rPr>
      <w:bCs/>
      <w:color w:val="000000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D8680D"/>
    <w:pPr>
      <w:numPr>
        <w:ilvl w:val="1"/>
        <w:numId w:val="24"/>
      </w:numPr>
      <w:outlineLvl w:val="1"/>
    </w:pPr>
    <w:rPr>
      <w:bCs/>
      <w:color w:val="000000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D8680D"/>
    <w:pPr>
      <w:keepNext/>
      <w:keepLines/>
      <w:numPr>
        <w:ilvl w:val="2"/>
        <w:numId w:val="24"/>
      </w:numPr>
      <w:outlineLvl w:val="2"/>
    </w:pPr>
    <w:rPr>
      <w:bCs/>
      <w:color w:val="000000"/>
    </w:rPr>
  </w:style>
  <w:style w:type="paragraph" w:styleId="4">
    <w:name w:val="heading 4"/>
    <w:basedOn w:val="a"/>
    <w:next w:val="a"/>
    <w:link w:val="40"/>
    <w:uiPriority w:val="9"/>
    <w:unhideWhenUsed/>
    <w:qFormat/>
    <w:rsid w:val="00D8680D"/>
    <w:pPr>
      <w:keepNext/>
      <w:numPr>
        <w:ilvl w:val="3"/>
        <w:numId w:val="24"/>
      </w:numPr>
      <w:outlineLvl w:val="3"/>
    </w:pPr>
    <w:rPr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uiPriority w:val="10"/>
    <w:qFormat/>
    <w:rsid w:val="00065008"/>
    <w:pPr>
      <w:contextualSpacing/>
    </w:pPr>
    <w:rPr>
      <w:b/>
      <w:color w:val="000000"/>
      <w:spacing w:val="5"/>
      <w:kern w:val="28"/>
      <w:szCs w:val="52"/>
    </w:rPr>
  </w:style>
  <w:style w:type="character" w:customStyle="1" w:styleId="a4">
    <w:name w:val="Название Знак"/>
    <w:basedOn w:val="a0"/>
    <w:link w:val="a3"/>
    <w:uiPriority w:val="10"/>
    <w:rsid w:val="00065008"/>
    <w:rPr>
      <w:rFonts w:ascii="Times New Roman" w:eastAsia="Times New Roman" w:hAnsi="Times New Roman"/>
      <w:b/>
      <w:color w:val="000000"/>
      <w:spacing w:val="5"/>
      <w:kern w:val="28"/>
      <w:sz w:val="18"/>
      <w:szCs w:val="52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1461ED"/>
    <w:rPr>
      <w:rFonts w:ascii="Times New Roman" w:eastAsia="Times New Roman" w:hAnsi="Times New Roman"/>
      <w:bCs/>
      <w:color w:val="000000"/>
      <w:sz w:val="1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401873"/>
    <w:rPr>
      <w:rFonts w:ascii="Times New Roman" w:eastAsia="Times New Roman" w:hAnsi="Times New Roman"/>
      <w:bCs/>
      <w:color w:val="000000"/>
      <w:sz w:val="18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401873"/>
    <w:rPr>
      <w:rFonts w:ascii="Times New Roman" w:eastAsia="Times New Roman" w:hAnsi="Times New Roman"/>
      <w:bCs/>
      <w:color w:val="000000"/>
      <w:sz w:val="18"/>
      <w:szCs w:val="18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D8680D"/>
    <w:rPr>
      <w:rFonts w:ascii="Times New Roman" w:eastAsia="Times New Roman" w:hAnsi="Times New Roman"/>
      <w:bCs/>
      <w:sz w:val="18"/>
      <w:szCs w:val="18"/>
      <w:lang w:val="en-US" w:eastAsia="en-US"/>
    </w:rPr>
  </w:style>
  <w:style w:type="paragraph" w:customStyle="1" w:styleId="a5">
    <w:name w:val="Таблица"/>
    <w:basedOn w:val="a"/>
    <w:autoRedefine/>
    <w:qFormat/>
    <w:rsid w:val="00065008"/>
    <w:rPr>
      <w:lang w:val="en-US"/>
    </w:rPr>
  </w:style>
  <w:style w:type="paragraph" w:customStyle="1" w:styleId="a6">
    <w:name w:val="ОбычныйПраво"/>
    <w:basedOn w:val="a"/>
    <w:autoRedefine/>
    <w:qFormat/>
    <w:rsid w:val="00A91502"/>
    <w:pPr>
      <w:ind w:firstLine="170"/>
      <w:jc w:val="right"/>
    </w:pPr>
  </w:style>
  <w:style w:type="paragraph" w:styleId="a7">
    <w:name w:val="Body Text"/>
    <w:basedOn w:val="a"/>
    <w:link w:val="a8"/>
    <w:rsid w:val="00DA05FD"/>
    <w:pPr>
      <w:spacing w:after="120"/>
    </w:pPr>
  </w:style>
  <w:style w:type="character" w:customStyle="1" w:styleId="a8">
    <w:name w:val="Основной текст Знак"/>
    <w:basedOn w:val="a0"/>
    <w:link w:val="a7"/>
    <w:rsid w:val="00DA05FD"/>
    <w:rPr>
      <w:rFonts w:ascii="Times New Roman" w:hAnsi="Times New Roman"/>
      <w:sz w:val="18"/>
      <w:szCs w:val="18"/>
      <w:lang w:eastAsia="en-US"/>
    </w:rPr>
  </w:style>
  <w:style w:type="paragraph" w:customStyle="1" w:styleId="11">
    <w:name w:val="Заголовок 11"/>
    <w:basedOn w:val="a"/>
    <w:next w:val="a7"/>
    <w:qFormat/>
    <w:rsid w:val="00065008"/>
    <w:pPr>
      <w:numPr>
        <w:numId w:val="25"/>
      </w:numPr>
      <w:spacing w:before="120"/>
      <w:jc w:val="center"/>
      <w:outlineLvl w:val="0"/>
    </w:pPr>
    <w:rPr>
      <w:b/>
    </w:rPr>
  </w:style>
  <w:style w:type="paragraph" w:styleId="a9">
    <w:name w:val="Body Text Indent"/>
    <w:basedOn w:val="a7"/>
    <w:link w:val="12"/>
    <w:rsid w:val="00065008"/>
    <w:pPr>
      <w:spacing w:after="0"/>
      <w:ind w:firstLine="709"/>
    </w:pPr>
    <w:rPr>
      <w:sz w:val="20"/>
      <w:szCs w:val="22"/>
    </w:rPr>
  </w:style>
  <w:style w:type="character" w:customStyle="1" w:styleId="aa">
    <w:name w:val="Основной текст с отступом Знак"/>
    <w:basedOn w:val="a0"/>
    <w:uiPriority w:val="99"/>
    <w:semiHidden/>
    <w:rsid w:val="00065008"/>
    <w:rPr>
      <w:rFonts w:ascii="Times New Roman" w:eastAsia="Times New Roman" w:hAnsi="Times New Roman"/>
      <w:szCs w:val="22"/>
      <w:lang w:val="ru-RU" w:eastAsia="ru-RU"/>
    </w:rPr>
  </w:style>
  <w:style w:type="paragraph" w:customStyle="1" w:styleId="ab">
    <w:name w:val="Подписи"/>
    <w:basedOn w:val="a"/>
    <w:qFormat/>
    <w:rsid w:val="00065008"/>
    <w:pPr>
      <w:tabs>
        <w:tab w:val="right" w:leader="underscore" w:pos="4677"/>
      </w:tabs>
      <w:spacing w:before="240"/>
    </w:pPr>
  </w:style>
  <w:style w:type="paragraph" w:customStyle="1" w:styleId="ac">
    <w:name w:val="МП"/>
    <w:basedOn w:val="a"/>
    <w:qFormat/>
    <w:rsid w:val="00065008"/>
    <w:pPr>
      <w:spacing w:before="240"/>
      <w:ind w:left="851"/>
    </w:pPr>
  </w:style>
  <w:style w:type="table" w:styleId="ad">
    <w:name w:val="Table Grid"/>
    <w:basedOn w:val="a1"/>
    <w:rsid w:val="00065008"/>
    <w:pPr>
      <w:jc w:val="both"/>
    </w:pPr>
    <w:rPr>
      <w:rFonts w:ascii="Times New Roman" w:eastAsia="Times New Roman" w:hAnsi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Основной текст Знак1"/>
    <w:basedOn w:val="a0"/>
    <w:rsid w:val="00065008"/>
    <w:rPr>
      <w:szCs w:val="22"/>
    </w:rPr>
  </w:style>
  <w:style w:type="character" w:customStyle="1" w:styleId="12">
    <w:name w:val="Основной текст с отступом Знак1"/>
    <w:basedOn w:val="13"/>
    <w:link w:val="a9"/>
    <w:rsid w:val="00065008"/>
    <w:rPr>
      <w:rFonts w:ascii="Times New Roman" w:eastAsia="Times New Roman" w:hAnsi="Times New Roman"/>
      <w:szCs w:val="2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c\Shablons\Dogovor2019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A444A-3D00-48DE-A3BA-84B8271C4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Dogovor2019.dot</Template>
  <TotalTime>26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Greshnov Sergey P.</dc:creator>
  <cp:lastModifiedBy>Greshnov Sergey P.</cp:lastModifiedBy>
  <cp:revision>5</cp:revision>
  <cp:lastPrinted>2026-05-25T16:15:00Z</cp:lastPrinted>
  <dcterms:created xsi:type="dcterms:W3CDTF">2026-05-25T16:15:00Z</dcterms:created>
  <dcterms:modified xsi:type="dcterms:W3CDTF">2026-05-25T19:49:00Z</dcterms:modified>
</cp:coreProperties>
</file>