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5529"/>
        <w:gridCol w:w="4110"/>
      </w:tblGrid>
      <w:tr w:rsidR="00727BAE" w:rsidRPr="00FC3735" w:rsidTr="001C7E98">
        <w:tc>
          <w:tcPr>
            <w:tcW w:w="5529" w:type="dxa"/>
          </w:tcPr>
          <w:p w:rsidR="00727BAE" w:rsidRPr="00FC3735" w:rsidRDefault="00727BAE" w:rsidP="003F4680">
            <w:r w:rsidRPr="00FC3735">
              <w:t>г. Подольск</w:t>
            </w:r>
          </w:p>
        </w:tc>
        <w:tc>
          <w:tcPr>
            <w:tcW w:w="4110" w:type="dxa"/>
          </w:tcPr>
          <w:p w:rsidR="00727BAE" w:rsidRPr="00A96292" w:rsidRDefault="00A96292" w:rsidP="00A96292">
            <w:pPr>
              <w:pStyle w:val="a6"/>
            </w:pPr>
            <w:r w:rsidRPr="00A96292">
              <w:t>ОБРАЗЕЦ</w:t>
            </w:r>
          </w:p>
        </w:tc>
      </w:tr>
    </w:tbl>
    <w:p w:rsidR="00732392" w:rsidRDefault="00732392" w:rsidP="007A39AA">
      <w:pPr>
        <w:pStyle w:val="a3"/>
      </w:pPr>
    </w:p>
    <w:tbl>
      <w:tblPr>
        <w:tblW w:w="4891" w:type="pct"/>
        <w:tblInd w:w="108" w:type="dxa"/>
        <w:tblLook w:val="01E0"/>
      </w:tblPr>
      <w:tblGrid>
        <w:gridCol w:w="567"/>
        <w:gridCol w:w="5103"/>
        <w:gridCol w:w="851"/>
        <w:gridCol w:w="850"/>
        <w:gridCol w:w="993"/>
        <w:gridCol w:w="1275"/>
      </w:tblGrid>
      <w:tr w:rsidR="00341FD0" w:rsidRPr="007079E3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341FD0" w:rsidRPr="007079E3" w:rsidRDefault="00341FD0" w:rsidP="007A39AA">
            <w:pPr>
              <w:pStyle w:val="a3"/>
            </w:pPr>
            <w:r w:rsidRPr="007079E3">
              <w:t>ПРОДАВЕЦ:</w:t>
            </w:r>
          </w:p>
        </w:tc>
      </w:tr>
      <w:tr w:rsidR="00341FD0" w:rsidRPr="007079E3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341FD0" w:rsidRPr="00082582" w:rsidRDefault="00341FD0" w:rsidP="003F4680">
            <w:pPr>
              <w:pStyle w:val="a5"/>
            </w:pPr>
            <w:r w:rsidRPr="00082582">
              <w:t>ООО "ЛЕСИС"</w:t>
            </w:r>
            <w:r>
              <w:t xml:space="preserve">, </w:t>
            </w:r>
            <w:r w:rsidRPr="00082582">
              <w:t>ИНН: 5036046400, КПП: 503601001</w:t>
            </w:r>
            <w:r>
              <w:t xml:space="preserve"> </w:t>
            </w:r>
          </w:p>
          <w:p w:rsidR="00341FD0" w:rsidRPr="00082582" w:rsidRDefault="00341FD0" w:rsidP="003F4680">
            <w:pPr>
              <w:pStyle w:val="a5"/>
            </w:pPr>
            <w:r w:rsidRPr="00082582">
              <w:t xml:space="preserve">142117, Подольск, М.о., </w:t>
            </w:r>
            <w:proofErr w:type="gramStart"/>
            <w:r w:rsidRPr="00082582">
              <w:t>Парковая</w:t>
            </w:r>
            <w:proofErr w:type="gramEnd"/>
            <w:r w:rsidRPr="00082582">
              <w:t xml:space="preserve"> ул., 34, 17</w:t>
            </w:r>
          </w:p>
          <w:p w:rsidR="00341FD0" w:rsidRPr="00082582" w:rsidRDefault="00341FD0" w:rsidP="003F4680">
            <w:pPr>
              <w:pStyle w:val="a5"/>
            </w:pPr>
            <w:proofErr w:type="gramStart"/>
            <w:r w:rsidRPr="00082582">
              <w:t>Р</w:t>
            </w:r>
            <w:proofErr w:type="gramEnd"/>
            <w:r w:rsidRPr="00082582">
              <w:t>/с: 40702810340020009544 в ПАО Сбербанк Г. Москва</w:t>
            </w:r>
          </w:p>
          <w:p w:rsidR="00341FD0" w:rsidRPr="00082582" w:rsidRDefault="00341FD0" w:rsidP="003F4680">
            <w:pPr>
              <w:pStyle w:val="a5"/>
            </w:pPr>
            <w:r w:rsidRPr="00082582">
              <w:t>БИК: 044525225</w:t>
            </w:r>
            <w:r>
              <w:t xml:space="preserve">, </w:t>
            </w:r>
            <w:r w:rsidRPr="00082582">
              <w:t>К/с: 30101810400000000225</w:t>
            </w:r>
          </w:p>
          <w:p w:rsidR="00341FD0" w:rsidRPr="00082582" w:rsidRDefault="00341FD0" w:rsidP="003F4680">
            <w:pPr>
              <w:pStyle w:val="a5"/>
            </w:pPr>
            <w:r w:rsidRPr="00082582">
              <w:t>Телефон: +7(916)615-42-77</w:t>
            </w:r>
            <w:r>
              <w:t xml:space="preserve">, </w:t>
            </w:r>
            <w:proofErr w:type="spellStart"/>
            <w:r w:rsidRPr="00082582">
              <w:t>E-mail</w:t>
            </w:r>
            <w:proofErr w:type="spellEnd"/>
            <w:r w:rsidRPr="00082582">
              <w:t>: lesis@ya.ru</w:t>
            </w:r>
          </w:p>
        </w:tc>
      </w:tr>
      <w:tr w:rsidR="00341FD0" w:rsidRPr="007079E3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341FD0" w:rsidRPr="007079E3" w:rsidRDefault="00341FD0" w:rsidP="007A39AA">
            <w:pPr>
              <w:pStyle w:val="a3"/>
            </w:pPr>
          </w:p>
        </w:tc>
      </w:tr>
      <w:tr w:rsidR="00341FD0" w:rsidRPr="007079E3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341FD0" w:rsidRPr="007079E3" w:rsidRDefault="00341FD0" w:rsidP="007A39AA">
            <w:pPr>
              <w:pStyle w:val="a3"/>
            </w:pPr>
            <w:r w:rsidRPr="007079E3">
              <w:t>ПОКУПАТЕЛЬ:</w:t>
            </w:r>
          </w:p>
        </w:tc>
      </w:tr>
      <w:tr w:rsidR="00341FD0" w:rsidRPr="007079E3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341FD0" w:rsidRPr="00A96292" w:rsidRDefault="00341FD0" w:rsidP="003F4680">
            <w:pPr>
              <w:pStyle w:val="a5"/>
              <w:rPr>
                <w:color w:val="FF0000"/>
              </w:rPr>
            </w:pPr>
            <w:r w:rsidRPr="00A96292">
              <w:rPr>
                <w:color w:val="FF0000"/>
              </w:rPr>
              <w:t>Краткое наименование организации или ИП, ИНН: Указать, КПП: Указать если есть</w:t>
            </w:r>
          </w:p>
          <w:p w:rsidR="00341FD0" w:rsidRPr="00A96292" w:rsidRDefault="00341FD0" w:rsidP="003F4680">
            <w:pPr>
              <w:pStyle w:val="a5"/>
              <w:rPr>
                <w:color w:val="FF0000"/>
              </w:rPr>
            </w:pPr>
            <w:r w:rsidRPr="00A96292">
              <w:rPr>
                <w:color w:val="FF0000"/>
              </w:rPr>
              <w:t>Указать</w:t>
            </w:r>
          </w:p>
          <w:p w:rsidR="00341FD0" w:rsidRPr="00A96292" w:rsidRDefault="00341FD0" w:rsidP="003F4680">
            <w:pPr>
              <w:pStyle w:val="a5"/>
              <w:rPr>
                <w:color w:val="FF0000"/>
              </w:rPr>
            </w:pPr>
            <w:r w:rsidRPr="00A96292">
              <w:rPr>
                <w:color w:val="FF0000"/>
              </w:rPr>
              <w:t>Р/с: Указать в</w:t>
            </w:r>
            <w:proofErr w:type="gramStart"/>
            <w:r w:rsidRPr="00A96292">
              <w:rPr>
                <w:color w:val="FF0000"/>
              </w:rPr>
              <w:t xml:space="preserve"> У</w:t>
            </w:r>
            <w:proofErr w:type="gramEnd"/>
            <w:r w:rsidRPr="00A96292">
              <w:rPr>
                <w:color w:val="FF0000"/>
              </w:rPr>
              <w:t>казать</w:t>
            </w:r>
          </w:p>
          <w:p w:rsidR="00341FD0" w:rsidRPr="00A96292" w:rsidRDefault="00341FD0" w:rsidP="003F4680">
            <w:pPr>
              <w:pStyle w:val="a5"/>
              <w:rPr>
                <w:color w:val="FF0000"/>
              </w:rPr>
            </w:pPr>
            <w:r w:rsidRPr="00A96292">
              <w:rPr>
                <w:color w:val="FF0000"/>
              </w:rPr>
              <w:t xml:space="preserve">БИК: Указать, </w:t>
            </w:r>
            <w:proofErr w:type="gramStart"/>
            <w:r w:rsidRPr="00A96292">
              <w:rPr>
                <w:color w:val="FF0000"/>
              </w:rPr>
              <w:t>К</w:t>
            </w:r>
            <w:proofErr w:type="gramEnd"/>
            <w:r w:rsidRPr="00A96292">
              <w:rPr>
                <w:color w:val="FF0000"/>
              </w:rPr>
              <w:t>/с: Указать если есть</w:t>
            </w:r>
          </w:p>
          <w:p w:rsidR="00341FD0" w:rsidRPr="007079E3" w:rsidRDefault="00341FD0" w:rsidP="003F4680">
            <w:pPr>
              <w:pStyle w:val="a5"/>
            </w:pPr>
            <w:r w:rsidRPr="00A96292">
              <w:rPr>
                <w:color w:val="FF0000"/>
              </w:rPr>
              <w:t xml:space="preserve">Телефон: мобильный телефон, желательно привязанный к pochta.ru, </w:t>
            </w:r>
            <w:r w:rsidRPr="00A96292">
              <w:rPr>
                <w:color w:val="FF0000"/>
                <w:lang w:val="en-US"/>
              </w:rPr>
              <w:t>E</w:t>
            </w:r>
            <w:r w:rsidRPr="00A96292">
              <w:rPr>
                <w:color w:val="FF0000"/>
              </w:rPr>
              <w:t>-</w:t>
            </w:r>
            <w:r w:rsidRPr="00A96292">
              <w:rPr>
                <w:color w:val="FF0000"/>
                <w:lang w:val="en-US"/>
              </w:rPr>
              <w:t>mail</w:t>
            </w:r>
            <w:r w:rsidRPr="00A96292">
              <w:rPr>
                <w:color w:val="FF0000"/>
              </w:rPr>
              <w:t>: Указать, желательно тот, с которого делается запрос</w:t>
            </w:r>
          </w:p>
        </w:tc>
      </w:tr>
      <w:tr w:rsidR="00CC5757" w:rsidRPr="00CC5757" w:rsidTr="00B35D5F">
        <w:trPr>
          <w:cantSplit/>
        </w:trPr>
        <w:tc>
          <w:tcPr>
            <w:tcW w:w="9639" w:type="dxa"/>
            <w:gridSpan w:val="6"/>
            <w:shd w:val="clear" w:color="auto" w:fill="auto"/>
          </w:tcPr>
          <w:p w:rsidR="00A372EF" w:rsidRDefault="00A372EF" w:rsidP="007A39AA">
            <w:pPr>
              <w:pStyle w:val="a3"/>
            </w:pPr>
            <w:bookmarkStart w:id="0" w:name="_GoBack"/>
            <w:bookmarkEnd w:id="0"/>
          </w:p>
          <w:p w:rsidR="00A372EF" w:rsidRPr="00FF4314" w:rsidRDefault="00A372EF" w:rsidP="007A39AA">
            <w:pPr>
              <w:pStyle w:val="a3"/>
            </w:pPr>
            <w:r w:rsidRPr="00FF4314">
              <w:t>Счет-оферта № 000-02 от 25.05.2026 г</w:t>
            </w:r>
          </w:p>
          <w:p w:rsidR="00FF4314" w:rsidRDefault="00A372EF" w:rsidP="007A39AA">
            <w:pPr>
              <w:pStyle w:val="a3"/>
            </w:pPr>
            <w:r w:rsidRPr="00FF4314">
              <w:t>на приобретение / продление неисключительного права на следующее программное обеспечение</w:t>
            </w:r>
            <w:r w:rsidR="00FF4314">
              <w:t xml:space="preserve"> </w:t>
            </w:r>
            <w:r w:rsidR="00FF4314" w:rsidRPr="00FF4314">
              <w:t xml:space="preserve"> </w:t>
            </w:r>
          </w:p>
          <w:p w:rsidR="003F5B5F" w:rsidRPr="00CC5757" w:rsidRDefault="00FF4314" w:rsidP="007A39AA">
            <w:pPr>
              <w:pStyle w:val="a3"/>
            </w:pPr>
            <w:r w:rsidRPr="00FF4314">
              <w:t>(далее Программное обеспечение)</w:t>
            </w:r>
            <w:r w:rsidR="00A372EF" w:rsidRPr="00FF4314">
              <w:t>:</w:t>
            </w:r>
          </w:p>
        </w:tc>
      </w:tr>
      <w:tr w:rsidR="00B103D3" w:rsidRPr="007079E3" w:rsidTr="00A962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Цена</w:t>
            </w:r>
            <w:r w:rsidR="00ED7345">
              <w:t xml:space="preserve"> руб</w:t>
            </w:r>
            <w:r w:rsidRPr="007079E3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Сумма</w:t>
            </w:r>
            <w:r w:rsidR="00ED7345">
              <w:t xml:space="preserve"> руб</w:t>
            </w:r>
            <w:r w:rsidRPr="007079E3">
              <w:t>.</w:t>
            </w:r>
          </w:p>
        </w:tc>
      </w:tr>
      <w:tr w:rsidR="00B103D3" w:rsidRPr="007079E3" w:rsidTr="00A962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rPr>
                <w:lang w:val="en-US"/>
              </w:rPr>
              <w:t>1</w:t>
            </w:r>
            <w:r w:rsidRPr="007079E3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A96292">
              <w:t xml:space="preserve">Программное обеспечение </w:t>
            </w:r>
            <w:proofErr w:type="spellStart"/>
            <w:r w:rsidRPr="007079E3">
              <w:rPr>
                <w:lang w:val="en-US"/>
              </w:rPr>
              <w:t>TopoL</w:t>
            </w:r>
            <w:proofErr w:type="spellEnd"/>
            <w:r w:rsidRPr="00A96292">
              <w:t>-</w:t>
            </w:r>
            <w:r w:rsidRPr="007079E3">
              <w:rPr>
                <w:lang w:val="en-US"/>
              </w:rPr>
              <w:t>L</w:t>
            </w:r>
            <w:r w:rsidRPr="00A96292">
              <w:t xml:space="preserve">2 </w:t>
            </w:r>
            <w:r w:rsidRPr="007079E3">
              <w:rPr>
                <w:lang w:val="en-US"/>
              </w:rPr>
              <w:t>Basic</w:t>
            </w:r>
            <w:r w:rsidRPr="00A96292">
              <w:t xml:space="preserve"> (лесоустройство), продление неисключительного права использования на срок активации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лиц.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47972,85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47972,85</w:t>
            </w:r>
            <w:bookmarkStart w:id="1" w:name="__DdeLink__197_1217207183"/>
            <w:bookmarkEnd w:id="1"/>
          </w:p>
        </w:tc>
      </w:tr>
      <w:tr w:rsidR="00B103D3" w:rsidRPr="007079E3" w:rsidTr="00A9629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3D3" w:rsidRPr="007079E3" w:rsidRDefault="00B103D3" w:rsidP="003F4680">
            <w:pPr>
              <w:pStyle w:val="a5"/>
            </w:pPr>
            <w:r w:rsidRPr="007079E3">
              <w:rPr>
                <w:lang w:val="en-US"/>
              </w:rPr>
              <w:t>47972,85</w:t>
            </w:r>
          </w:p>
        </w:tc>
      </w:tr>
    </w:tbl>
    <w:p w:rsidR="00C57889" w:rsidRDefault="00C57889" w:rsidP="003F4680">
      <w:r w:rsidRPr="00FC3735">
        <w:t>Сумма прописью: 47 972 (Сорок семь тысяч девятьсот семьдесят два) рубля 85 копеек</w:t>
      </w:r>
      <w:r w:rsidR="00B532B3">
        <w:t xml:space="preserve">. Без НДС. </w:t>
      </w:r>
      <w:r w:rsidRPr="00FC3735">
        <w:t>НДС не облагается на основании применения Продавцом УСН (</w:t>
      </w:r>
      <w:r w:rsidR="003B73F3" w:rsidRPr="00FC3735">
        <w:t xml:space="preserve">ст. </w:t>
      </w:r>
      <w:r w:rsidR="003B73F3">
        <w:t>145</w:t>
      </w:r>
      <w:r w:rsidR="003B73F3" w:rsidRPr="00FC3735">
        <w:t xml:space="preserve"> п.</w:t>
      </w:r>
      <w:r w:rsidR="003B73F3">
        <w:t>1</w:t>
      </w:r>
      <w:r w:rsidR="003B73F3" w:rsidRPr="00FC3735">
        <w:t xml:space="preserve"> НК РФ</w:t>
      </w:r>
      <w:r w:rsidRPr="00FC3735">
        <w:t>)</w:t>
      </w:r>
      <w:r w:rsidR="00C82F7D">
        <w:t>.</w:t>
      </w:r>
    </w:p>
    <w:p w:rsidR="00CC5757" w:rsidRDefault="00CC5757" w:rsidP="007A39AA">
      <w:pPr>
        <w:pStyle w:val="a3"/>
      </w:pPr>
    </w:p>
    <w:p w:rsidR="00CC5757" w:rsidRPr="00341FD0" w:rsidRDefault="00CC5757" w:rsidP="00FF4314">
      <w:pPr>
        <w:rPr>
          <w:b/>
        </w:rPr>
      </w:pPr>
      <w:proofErr w:type="gramStart"/>
      <w:r w:rsidRPr="003F4680">
        <w:t>Счет-оферта  направляется Продавцом Покупателю в соответствии со ст.435 Гражданского Кодекса РФ (далее - ГК РФ), является письменным предложением Продавца (далее Оферта) заключить настоящий договор на приобретение / продление неисключительного права на программное обеспечение (далее Договор) путем принятия (акцепта) Оферты Покупателем в установленном Договором порядке (п.3 ст.438 ГК РФ) и считается соблюдением письменной формы Договора (п.3 ст.434 ГК</w:t>
      </w:r>
      <w:proofErr w:type="gramEnd"/>
      <w:r w:rsidRPr="003F4680">
        <w:t xml:space="preserve"> </w:t>
      </w:r>
      <w:proofErr w:type="gramStart"/>
      <w:r w:rsidRPr="003F4680">
        <w:t>РФ).</w:t>
      </w:r>
      <w:proofErr w:type="gramEnd"/>
      <w:r w:rsidRPr="003F4680">
        <w:t xml:space="preserve"> Настоящая Оферта не является публичной (п.2 ст.437 ГК РФ)</w:t>
      </w:r>
      <w:r>
        <w:t>.</w:t>
      </w:r>
    </w:p>
    <w:p w:rsidR="00CC5757" w:rsidRPr="007A39AA" w:rsidRDefault="00CC5757" w:rsidP="007A39AA">
      <w:pPr>
        <w:pStyle w:val="a3"/>
      </w:pPr>
      <w:r w:rsidRPr="007A39AA">
        <w:t>Условия Договора, предлагаемого Продавцом для акцепта Покупателем:</w:t>
      </w:r>
    </w:p>
    <w:p w:rsidR="00CC5757" w:rsidRPr="00FC3735" w:rsidRDefault="00CC5757" w:rsidP="003F4680">
      <w:pPr>
        <w:pStyle w:val="1"/>
      </w:pPr>
      <w:r w:rsidRPr="00FC3735">
        <w:t xml:space="preserve">Предмет </w:t>
      </w:r>
      <w:r>
        <w:t>Договор</w:t>
      </w:r>
      <w:r w:rsidRPr="00FC3735">
        <w:t>а, стоимость работ, порядок оплаты</w:t>
      </w:r>
      <w:r>
        <w:t>.</w:t>
      </w:r>
    </w:p>
    <w:p w:rsidR="00C57889" w:rsidRPr="00FC3735" w:rsidRDefault="00FF4314" w:rsidP="003F4680">
      <w:pPr>
        <w:pStyle w:val="2"/>
      </w:pPr>
      <w:bookmarkStart w:id="2" w:name="OLE_LINK2"/>
      <w:r w:rsidRPr="00FF4314">
        <w:t>Продавец передает Покупателю неисключительное право (далее - Лицензия) на использ</w:t>
      </w:r>
      <w:r>
        <w:t>ование программного обеспечения</w:t>
      </w:r>
      <w:r w:rsidR="0055429E">
        <w:t xml:space="preserve"> в количестве и по цене, </w:t>
      </w:r>
      <w:proofErr w:type="gramStart"/>
      <w:r w:rsidR="0055429E">
        <w:t>указанным</w:t>
      </w:r>
      <w:proofErr w:type="gramEnd"/>
      <w:r w:rsidR="0055429E">
        <w:t xml:space="preserve"> в Счете-оферте</w:t>
      </w:r>
      <w:r>
        <w:t xml:space="preserve">. </w:t>
      </w:r>
      <w:r w:rsidR="00C57889" w:rsidRPr="00FC3735">
        <w:t>Стоимость использования Программного обеспечения определена по состоянию на  25.05.2026</w:t>
      </w:r>
      <w:r w:rsidR="00C57889">
        <w:t>г</w:t>
      </w:r>
      <w:r w:rsidR="00C57889" w:rsidRPr="00FC3735">
        <w:t xml:space="preserve">  </w:t>
      </w:r>
      <w:bookmarkEnd w:id="2"/>
      <w:r w:rsidR="00180583">
        <w:t>(</w:t>
      </w:r>
      <w:r w:rsidR="00180583" w:rsidRPr="00FC3735">
        <w:t>далее "дата установления цены")</w:t>
      </w:r>
      <w:r w:rsidR="00180583">
        <w:t xml:space="preserve"> по действующему на эту дату прайс-листу,</w:t>
      </w:r>
      <w:r w:rsidR="00180583" w:rsidRPr="00FC3735">
        <w:t xml:space="preserve"> с учетом базовых цен</w:t>
      </w:r>
      <w:r w:rsidR="00180583">
        <w:t xml:space="preserve"> и</w:t>
      </w:r>
      <w:r w:rsidR="00180583" w:rsidRPr="00FC3735">
        <w:t xml:space="preserve"> количества приобретаемых или продлеваемых по настоящему </w:t>
      </w:r>
      <w:r w:rsidR="00E63BC6">
        <w:t>Договор</w:t>
      </w:r>
      <w:r w:rsidR="00180583" w:rsidRPr="00FC3735">
        <w:t xml:space="preserve">у неисключительных </w:t>
      </w:r>
      <w:r w:rsidR="00180583">
        <w:t>Лиценз</w:t>
      </w:r>
      <w:r w:rsidR="00180583" w:rsidRPr="00FC3735">
        <w:t>ий</w:t>
      </w:r>
      <w:r w:rsidR="00180583">
        <w:t>.</w:t>
      </w:r>
      <w:r w:rsidR="00C57889" w:rsidRPr="00FC3735">
        <w:t xml:space="preserve"> </w:t>
      </w:r>
    </w:p>
    <w:p w:rsidR="00686AAE" w:rsidRDefault="00E63BC6" w:rsidP="003F4680">
      <w:pPr>
        <w:pStyle w:val="2"/>
      </w:pPr>
      <w:proofErr w:type="gramStart"/>
      <w:r>
        <w:t>Счет-оферта</w:t>
      </w:r>
      <w:r w:rsidR="00B57571">
        <w:t>,</w:t>
      </w:r>
      <w:r w:rsidR="00A27EBD" w:rsidRPr="00FC3735">
        <w:t xml:space="preserve"> </w:t>
      </w:r>
      <w:r w:rsidR="00456F55">
        <w:t>в формате защищенн</w:t>
      </w:r>
      <w:r w:rsidR="00F066D2">
        <w:t>ого</w:t>
      </w:r>
      <w:r w:rsidR="00B57571">
        <w:t xml:space="preserve"> от изменений </w:t>
      </w:r>
      <w:r w:rsidR="00B57571">
        <w:rPr>
          <w:lang w:val="en-US"/>
        </w:rPr>
        <w:t>PDF</w:t>
      </w:r>
      <w:r w:rsidR="00F066D2">
        <w:t>-файла, подписанного</w:t>
      </w:r>
      <w:r w:rsidR="00B57571">
        <w:t xml:space="preserve"> </w:t>
      </w:r>
      <w:r w:rsidR="00456F55">
        <w:t xml:space="preserve">усиленной квалифицированной электронной подписью (далее </w:t>
      </w:r>
      <w:r w:rsidR="00B57571">
        <w:t>УКЭП</w:t>
      </w:r>
      <w:r w:rsidR="00456F55">
        <w:t>)</w:t>
      </w:r>
      <w:r w:rsidR="00B57571">
        <w:t xml:space="preserve">, </w:t>
      </w:r>
      <w:r w:rsidR="00963A0A">
        <w:t>направ</w:t>
      </w:r>
      <w:r w:rsidR="00A27EBD" w:rsidRPr="00FC3735">
        <w:t>ля</w:t>
      </w:r>
      <w:r w:rsidR="00F066D2">
        <w:t>е</w:t>
      </w:r>
      <w:r w:rsidR="00A27EBD" w:rsidRPr="00FC3735">
        <w:t>тся Продавцом по электронной почте с адреса, указанного в его реквизитах</w:t>
      </w:r>
      <w:r w:rsidR="00963A0A">
        <w:t xml:space="preserve"> </w:t>
      </w:r>
      <w:r w:rsidR="007A39AA">
        <w:t xml:space="preserve">(далее Адрес электронной почты </w:t>
      </w:r>
      <w:r w:rsidR="00E05CF6">
        <w:t>Продавца</w:t>
      </w:r>
      <w:r w:rsidR="007A39AA">
        <w:t xml:space="preserve">), </w:t>
      </w:r>
      <w:r w:rsidR="00963A0A">
        <w:t xml:space="preserve">на адрес электронной почты Покупателя, </w:t>
      </w:r>
      <w:r w:rsidR="007A39AA">
        <w:t xml:space="preserve">указанный в его реквизитах, или другие адреса, </w:t>
      </w:r>
      <w:r w:rsidR="00963A0A">
        <w:t>с котор</w:t>
      </w:r>
      <w:r w:rsidR="007A39AA">
        <w:t>ых</w:t>
      </w:r>
      <w:r w:rsidR="00963A0A">
        <w:t xml:space="preserve"> поступил запрос на направление Оферты</w:t>
      </w:r>
      <w:r w:rsidR="007A39AA">
        <w:t xml:space="preserve"> или велась иная переписка, связанная с заключением настоящего договора (далее Адрес</w:t>
      </w:r>
      <w:proofErr w:type="gramEnd"/>
      <w:r w:rsidR="007A39AA">
        <w:t xml:space="preserve"> электронной почты Покупателя)</w:t>
      </w:r>
      <w:r w:rsidR="00A27EBD" w:rsidRPr="00FC3735">
        <w:t>.</w:t>
      </w:r>
      <w:r w:rsidR="00A27EBD">
        <w:t xml:space="preserve"> </w:t>
      </w:r>
      <w:r w:rsidR="00F066D2" w:rsidRPr="00FC3735">
        <w:t xml:space="preserve">Оплата </w:t>
      </w:r>
      <w:r w:rsidR="0055429E">
        <w:t xml:space="preserve">Счета-оферты </w:t>
      </w:r>
      <w:r w:rsidR="00F066D2" w:rsidRPr="00FC3735">
        <w:t>осуществляется Покупателем в течение 5 рабочих дней</w:t>
      </w:r>
      <w:r w:rsidR="0055429E">
        <w:t xml:space="preserve">, начиная </w:t>
      </w:r>
      <w:r w:rsidR="00F066D2" w:rsidRPr="00FC3735">
        <w:t xml:space="preserve"> </w:t>
      </w:r>
      <w:proofErr w:type="gramStart"/>
      <w:r w:rsidR="00F066D2" w:rsidRPr="00FC3735">
        <w:t xml:space="preserve">с </w:t>
      </w:r>
      <w:r w:rsidR="00686AAE">
        <w:t>даты</w:t>
      </w:r>
      <w:proofErr w:type="gramEnd"/>
      <w:r w:rsidR="00F066D2" w:rsidRPr="00FC3735">
        <w:t xml:space="preserve"> </w:t>
      </w:r>
      <w:r w:rsidR="0055429E">
        <w:t xml:space="preserve">его </w:t>
      </w:r>
      <w:r w:rsidR="00F066D2" w:rsidRPr="00FC3735">
        <w:t>выставления</w:t>
      </w:r>
      <w:r w:rsidR="00963A0A">
        <w:t xml:space="preserve"> </w:t>
      </w:r>
      <w:r w:rsidR="00F066D2" w:rsidRPr="00FC3735">
        <w:t xml:space="preserve"> Продавцом</w:t>
      </w:r>
      <w:r w:rsidR="00F066D2">
        <w:t xml:space="preserve">. </w:t>
      </w:r>
    </w:p>
    <w:p w:rsidR="00C57889" w:rsidRPr="00FC3735" w:rsidRDefault="00963A0A" w:rsidP="003F4680">
      <w:pPr>
        <w:pStyle w:val="2"/>
      </w:pPr>
      <w:r>
        <w:t xml:space="preserve">Полным и безоговорочным акцептом Оферты является ее полная оплата. </w:t>
      </w:r>
      <w:r w:rsidR="00F066D2">
        <w:t xml:space="preserve">Оплатой по </w:t>
      </w:r>
      <w:r>
        <w:t>Счету-оферте</w:t>
      </w:r>
      <w:r w:rsidR="00F066D2">
        <w:t xml:space="preserve"> </w:t>
      </w:r>
      <w:r w:rsidR="00F066D2" w:rsidRPr="00FC3735">
        <w:t xml:space="preserve">Покупатель подтверждает, что он ознакомлен с техническими возможностями Программного обеспечения и их соответствием его потребностям, а также подтверждает свое согласие с условиями </w:t>
      </w:r>
      <w:r w:rsidR="001124AD">
        <w:t>заключенного таким способом</w:t>
      </w:r>
      <w:r w:rsidR="00F066D2" w:rsidRPr="00FC3735">
        <w:t xml:space="preserve"> договора и </w:t>
      </w:r>
      <w:r w:rsidR="00F066D2" w:rsidRPr="00686AAE">
        <w:t>Лицензионного соглашения</w:t>
      </w:r>
      <w:r w:rsidR="00F066D2" w:rsidRPr="00E81B9E">
        <w:t>.</w:t>
      </w:r>
      <w:r w:rsidR="00F066D2">
        <w:t xml:space="preserve"> </w:t>
      </w:r>
      <w:r w:rsidR="00686AAE" w:rsidRPr="00FC3735">
        <w:t>Лицензионное соглашение</w:t>
      </w:r>
      <w:r w:rsidR="00686AAE">
        <w:t xml:space="preserve"> является неотъемлемой частью Договора и</w:t>
      </w:r>
      <w:r w:rsidR="00686AAE" w:rsidRPr="00FC3735">
        <w:t xml:space="preserve"> доступно Покупателю при установке (инсталляции) </w:t>
      </w:r>
      <w:r w:rsidR="00686AAE">
        <w:t xml:space="preserve">актуальной версии </w:t>
      </w:r>
      <w:r w:rsidR="00686AAE" w:rsidRPr="00FC3735">
        <w:t>Программного обеспечения, а само Программное обеспечение и его техническое описание доступно Покупателю на сайте Продавца до его приобретения</w:t>
      </w:r>
      <w:r w:rsidR="00686AAE">
        <w:t xml:space="preserve"> (продления)</w:t>
      </w:r>
      <w:r w:rsidR="00686AAE" w:rsidRPr="00FC3735">
        <w:t>.</w:t>
      </w:r>
      <w:r w:rsidR="00686AAE">
        <w:t xml:space="preserve"> </w:t>
      </w:r>
      <w:r w:rsidR="00F066D2" w:rsidRPr="00FC3735">
        <w:t>Переданное по настоящему договору Программное обеспечение не подлежит возврату или обмену после его оплаты</w:t>
      </w:r>
      <w:proofErr w:type="gramStart"/>
      <w:r w:rsidR="00F066D2" w:rsidRPr="00FC3735">
        <w:t>.</w:t>
      </w:r>
      <w:r w:rsidR="00007D19">
        <w:t>.</w:t>
      </w:r>
      <w:proofErr w:type="gramEnd"/>
    </w:p>
    <w:p w:rsidR="00686AAE" w:rsidRDefault="00686AAE" w:rsidP="003F4680">
      <w:pPr>
        <w:pStyle w:val="2"/>
      </w:pPr>
      <w:r>
        <w:t>В случае отсутствия полной оплаты по Счету-оферте в предусмотренный ее условиями срок, Договор считается незаключенным со стороны Покупателя</w:t>
      </w:r>
      <w:r w:rsidR="0055429E">
        <w:t xml:space="preserve"> и </w:t>
      </w:r>
      <w:r w:rsidR="00DF38F2">
        <w:t>обязательства по нему со стороны Продавца</w:t>
      </w:r>
      <w:r w:rsidR="0055429E">
        <w:t xml:space="preserve"> </w:t>
      </w:r>
      <w:r w:rsidR="00DF38F2">
        <w:t>могут быть прекращены</w:t>
      </w:r>
      <w:r>
        <w:t>. Подписание соглашения о расторжении договора в этом случае не требуется. Пролонгировать срок оплаты можно при согласии обеих сторон</w:t>
      </w:r>
      <w:r w:rsidR="00DF38F2">
        <w:t>, в том числе</w:t>
      </w:r>
      <w:r>
        <w:t xml:space="preserve"> оформлением Продавцом Счета-оферты с новой датой.</w:t>
      </w:r>
    </w:p>
    <w:p w:rsidR="00686AAE" w:rsidRPr="00FF208B" w:rsidRDefault="00686AAE" w:rsidP="003F4680">
      <w:pPr>
        <w:pStyle w:val="2"/>
      </w:pPr>
      <w:r>
        <w:t>Базовые цены определяются Продавцом на основании</w:t>
      </w:r>
      <w:r w:rsidRPr="00FC3735">
        <w:t xml:space="preserve"> стоимости составных частей Программного обеспечения</w:t>
      </w:r>
      <w:r>
        <w:t xml:space="preserve"> в их рублевом выражении</w:t>
      </w:r>
      <w:r w:rsidRPr="00FC3735">
        <w:t xml:space="preserve">, в том числе от других производителей и правообладателей, </w:t>
      </w:r>
      <w:r>
        <w:t xml:space="preserve">усредненного уровня подготовки пользователей, их общего количества </w:t>
      </w:r>
      <w:r w:rsidRPr="00FC3735">
        <w:t>и других факторов</w:t>
      </w:r>
      <w:r>
        <w:t xml:space="preserve">, перечисленных в лицензионном соглашении (далее </w:t>
      </w:r>
      <w:proofErr w:type="spellStart"/>
      <w:r>
        <w:t>Ценообразующие</w:t>
      </w:r>
      <w:proofErr w:type="spellEnd"/>
      <w:r>
        <w:t xml:space="preserve"> факторы). Прайс-лист может быть изменен Продавцом в одностороннем порядке при изменении</w:t>
      </w:r>
      <w:r w:rsidRPr="00FC3735">
        <w:t xml:space="preserve"> </w:t>
      </w:r>
      <w:proofErr w:type="spellStart"/>
      <w:r>
        <w:t>Ценообразующих</w:t>
      </w:r>
      <w:proofErr w:type="spellEnd"/>
      <w:r w:rsidRPr="00FC3735">
        <w:t xml:space="preserve"> факторов в размере более 5% их денежного выражения</w:t>
      </w:r>
      <w:r>
        <w:t xml:space="preserve">. Прайс-лист с базовыми ценами с учетом оптовых скидок  </w:t>
      </w:r>
      <w:r w:rsidR="00DF38F2">
        <w:t xml:space="preserve">подписывается УКЭП Продавца и </w:t>
      </w:r>
      <w:r>
        <w:t xml:space="preserve">публикуется на сайте Продавца по адресу - </w:t>
      </w:r>
      <w:r w:rsidRPr="00F2234E">
        <w:t>https://www.lesis.ru/prices/prices.htm</w:t>
      </w:r>
      <w:r>
        <w:t xml:space="preserve"> и становится действующим </w:t>
      </w:r>
      <w:r w:rsidR="0055429E">
        <w:t xml:space="preserve">начиная </w:t>
      </w:r>
      <w:proofErr w:type="gramStart"/>
      <w:r>
        <w:t xml:space="preserve">с </w:t>
      </w:r>
      <w:r w:rsidR="0055429E">
        <w:t>даты</w:t>
      </w:r>
      <w:r>
        <w:t xml:space="preserve"> публикации</w:t>
      </w:r>
      <w:proofErr w:type="gramEnd"/>
      <w:r>
        <w:t>.</w:t>
      </w:r>
      <w:r w:rsidR="0055429E">
        <w:t xml:space="preserve"> Дата публикации указана в прайс-листе.</w:t>
      </w:r>
    </w:p>
    <w:p w:rsidR="00C57889" w:rsidRPr="00FC3735" w:rsidRDefault="00686AAE" w:rsidP="003F4680">
      <w:pPr>
        <w:pStyle w:val="2"/>
      </w:pPr>
      <w:r w:rsidRPr="00FC3735">
        <w:t xml:space="preserve">Срок использования (активации) Программного обеспечения  составляет один год. Если в период между датой определения цены и </w:t>
      </w:r>
      <w:r>
        <w:t xml:space="preserve">датой следующего рабочего дня после </w:t>
      </w:r>
      <w:r w:rsidRPr="00FC3735">
        <w:t>полной оплат</w:t>
      </w:r>
      <w:r>
        <w:t>ы</w:t>
      </w:r>
      <w:r w:rsidRPr="00FC3735">
        <w:t xml:space="preserve"> по договору произошло изменение </w:t>
      </w:r>
      <w:r>
        <w:t>Действующего прайс-листа</w:t>
      </w:r>
      <w:r w:rsidRPr="00FC3735">
        <w:t>, срок использования изменяется Продавцом</w:t>
      </w:r>
      <w:r>
        <w:t xml:space="preserve"> пропорционально изменению цены для позиции Покупателя</w:t>
      </w:r>
      <w:r w:rsidRPr="00FC3735">
        <w:t xml:space="preserve">. Окончательный срок использования (активации) фиксируется в акте передачи </w:t>
      </w:r>
      <w:r w:rsidR="00F54125" w:rsidRPr="00F54125">
        <w:t>неисключительного права на программное обеспечение</w:t>
      </w:r>
      <w:r w:rsidR="00F54125">
        <w:t xml:space="preserve"> </w:t>
      </w:r>
      <w:r w:rsidR="00565D09">
        <w:t xml:space="preserve">в формате защищенного от изменений </w:t>
      </w:r>
      <w:r w:rsidR="00565D09">
        <w:rPr>
          <w:lang w:val="en-US"/>
        </w:rPr>
        <w:t>PDF</w:t>
      </w:r>
      <w:r w:rsidR="00565D09">
        <w:t xml:space="preserve">-файла, подписанного УКЭП Продавца </w:t>
      </w:r>
      <w:r w:rsidR="00F54125">
        <w:t xml:space="preserve">(далее Акт передачи </w:t>
      </w:r>
      <w:r w:rsidR="00F54125" w:rsidRPr="00F54125">
        <w:t>неисключительного права</w:t>
      </w:r>
      <w:r w:rsidR="00F54125">
        <w:t>)</w:t>
      </w:r>
      <w:r>
        <w:t xml:space="preserve"> </w:t>
      </w:r>
      <w:r w:rsidRPr="00FC3735">
        <w:t>и в средствах защиты программы.</w:t>
      </w:r>
      <w:r w:rsidR="00FD1F93">
        <w:t xml:space="preserve"> Подпись Покупателя на Акте передачи </w:t>
      </w:r>
      <w:r w:rsidR="00FD1F93" w:rsidRPr="00F54125">
        <w:t>неисключительного права</w:t>
      </w:r>
      <w:r w:rsidR="00FD1F93">
        <w:t xml:space="preserve"> не требуется в силу </w:t>
      </w:r>
      <w:r w:rsidR="00017E9D">
        <w:t>его согласия принять неисключительные права Акцептом договора.</w:t>
      </w:r>
      <w:r w:rsidR="00CE699C">
        <w:t xml:space="preserve"> Перечень документов, оформление которых предусмотрено Договором, является исчерпывающим.</w:t>
      </w:r>
    </w:p>
    <w:p w:rsidR="00C57889" w:rsidRPr="00FC3735" w:rsidRDefault="00C57889" w:rsidP="003F4680">
      <w:pPr>
        <w:pStyle w:val="1"/>
      </w:pPr>
      <w:r w:rsidRPr="00FC3735">
        <w:t>Обязательства сторон</w:t>
      </w:r>
      <w:r w:rsidR="002050B6">
        <w:t xml:space="preserve"> по договору</w:t>
      </w:r>
      <w:r w:rsidRPr="00FC3735">
        <w:t xml:space="preserve">. </w:t>
      </w:r>
    </w:p>
    <w:p w:rsidR="00C57889" w:rsidRPr="00FC3735" w:rsidRDefault="00C57889" w:rsidP="003F4680">
      <w:pPr>
        <w:pStyle w:val="2"/>
      </w:pPr>
      <w:r w:rsidRPr="00FC3735">
        <w:t>Продавец обязуется:</w:t>
      </w:r>
    </w:p>
    <w:p w:rsidR="00686AAE" w:rsidRPr="00FC3735" w:rsidRDefault="00686AAE" w:rsidP="003F4680">
      <w:pPr>
        <w:pStyle w:val="3"/>
      </w:pPr>
      <w:r w:rsidRPr="00FC3735">
        <w:t xml:space="preserve">Передать неисключительное право на использование </w:t>
      </w:r>
      <w:r>
        <w:t xml:space="preserve">актуальной версии </w:t>
      </w:r>
      <w:r w:rsidRPr="00FC3735">
        <w:t xml:space="preserve">Программного обеспечения, в том числе, средства активации (защиты) Программного обеспечения в объеме, предусмотренном </w:t>
      </w:r>
      <w:r w:rsidR="00DF38F2">
        <w:t>Счетом-офертой</w:t>
      </w:r>
      <w:r>
        <w:t xml:space="preserve"> и </w:t>
      </w:r>
      <w:r w:rsidR="00DF38F2">
        <w:t xml:space="preserve">п. </w:t>
      </w:r>
      <w:r w:rsidRPr="00FC3735">
        <w:t>1.</w:t>
      </w:r>
      <w:r w:rsidR="00DF38F2">
        <w:t>6</w:t>
      </w:r>
      <w:r w:rsidRPr="00FC3735">
        <w:t xml:space="preserve"> договора, в течение 12 рабочих дней</w:t>
      </w:r>
      <w:r w:rsidR="00DD7634">
        <w:t>,</w:t>
      </w:r>
      <w:r w:rsidRPr="00FC3735">
        <w:t xml:space="preserve"> </w:t>
      </w:r>
      <w:r w:rsidR="00DF38F2">
        <w:t xml:space="preserve">начиная </w:t>
      </w:r>
      <w:proofErr w:type="gramStart"/>
      <w:r w:rsidRPr="00FC3735">
        <w:t xml:space="preserve">с </w:t>
      </w:r>
      <w:r w:rsidR="00DF38F2">
        <w:t>даты</w:t>
      </w:r>
      <w:r w:rsidRPr="00FC3735">
        <w:t xml:space="preserve"> оплаты</w:t>
      </w:r>
      <w:proofErr w:type="gramEnd"/>
      <w:r w:rsidR="00DD7634">
        <w:t>,</w:t>
      </w:r>
      <w:r w:rsidRPr="00FC3735">
        <w:t xml:space="preserve"> при условии соблюдения сроков оплаты Покупателем.</w:t>
      </w:r>
      <w:r w:rsidR="002050B6">
        <w:t xml:space="preserve"> </w:t>
      </w:r>
    </w:p>
    <w:p w:rsidR="00700472" w:rsidRDefault="00686AAE" w:rsidP="003F4680">
      <w:pPr>
        <w:pStyle w:val="3"/>
      </w:pPr>
      <w:r w:rsidRPr="00FC3735">
        <w:t>В этот же срок выслать</w:t>
      </w:r>
      <w:r w:rsidR="00700472" w:rsidRPr="00FC3735">
        <w:t xml:space="preserve"> по электронной почте с </w:t>
      </w:r>
      <w:r w:rsidR="00DF38F2">
        <w:t xml:space="preserve">Адреса электронной почты </w:t>
      </w:r>
      <w:r w:rsidR="00700472">
        <w:t xml:space="preserve">Продавца на </w:t>
      </w:r>
      <w:r w:rsidR="00DF38F2">
        <w:t xml:space="preserve">Адрес электронной почты </w:t>
      </w:r>
      <w:r w:rsidR="00700472">
        <w:t>Покупателя</w:t>
      </w:r>
      <w:r w:rsidR="00DF38F2">
        <w:t xml:space="preserve"> </w:t>
      </w:r>
      <w:r w:rsidR="00F54125">
        <w:t xml:space="preserve">Акт передачи </w:t>
      </w:r>
      <w:r w:rsidR="00F54125" w:rsidRPr="00F54125">
        <w:t>неисключительного права</w:t>
      </w:r>
      <w:r w:rsidR="00F54125">
        <w:t>,</w:t>
      </w:r>
      <w:r w:rsidR="00700472">
        <w:t xml:space="preserve"> а также текстовую инструкцию по активации Программного обеспечения</w:t>
      </w:r>
      <w:r w:rsidR="00DD7634">
        <w:t xml:space="preserve"> (далее </w:t>
      </w:r>
      <w:r w:rsidR="00DD7634" w:rsidRPr="00DD7634">
        <w:t>Инструкция по активации</w:t>
      </w:r>
      <w:r w:rsidR="00DD7634">
        <w:t>)</w:t>
      </w:r>
      <w:r w:rsidR="00F54125">
        <w:t xml:space="preserve">. </w:t>
      </w:r>
      <w:r w:rsidRPr="00FC3735">
        <w:t>Сроком исполнения является дата отправки.</w:t>
      </w:r>
    </w:p>
    <w:p w:rsidR="00C57889" w:rsidRPr="00FC3735" w:rsidRDefault="00700472" w:rsidP="003F4680">
      <w:pPr>
        <w:pStyle w:val="3"/>
      </w:pPr>
      <w:r w:rsidRPr="00FC3735">
        <w:t>Активация Программного обеспечения на конкретном компьютере осуществляется путем установки обновления</w:t>
      </w:r>
      <w:r>
        <w:t xml:space="preserve"> актуальной версии</w:t>
      </w:r>
      <w:r w:rsidRPr="00FC3735">
        <w:t>, скопированного  с сайта Продавца</w:t>
      </w:r>
      <w:r>
        <w:t xml:space="preserve"> </w:t>
      </w:r>
      <w:r w:rsidR="00DD7634">
        <w:t xml:space="preserve">в порядке, установленном </w:t>
      </w:r>
      <w:r>
        <w:t xml:space="preserve"> </w:t>
      </w:r>
      <w:r w:rsidR="00DD7634">
        <w:t>Инструкцией</w:t>
      </w:r>
      <w:r w:rsidR="00DD7634" w:rsidRPr="00DD7634">
        <w:t xml:space="preserve"> по активации</w:t>
      </w:r>
      <w:r w:rsidRPr="00FC3735">
        <w:t>.</w:t>
      </w:r>
      <w:r w:rsidR="00C57889" w:rsidRPr="00FC3735">
        <w:t xml:space="preserve"> </w:t>
      </w:r>
    </w:p>
    <w:p w:rsidR="00C57889" w:rsidRPr="00FC3735" w:rsidRDefault="00C57889" w:rsidP="003F4680">
      <w:pPr>
        <w:pStyle w:val="2"/>
      </w:pPr>
      <w:r w:rsidRPr="00FC3735">
        <w:t xml:space="preserve">Покупатель обязуется: </w:t>
      </w:r>
    </w:p>
    <w:p w:rsidR="00C57889" w:rsidRPr="00FC3735" w:rsidRDefault="00697267" w:rsidP="003F4680">
      <w:pPr>
        <w:pStyle w:val="3"/>
      </w:pPr>
      <w:r w:rsidRPr="00FC3735">
        <w:lastRenderedPageBreak/>
        <w:t>Ознакомиться с</w:t>
      </w:r>
      <w:r>
        <w:t xml:space="preserve"> </w:t>
      </w:r>
      <w:r w:rsidRPr="00FC3735">
        <w:t xml:space="preserve">условиями использования </w:t>
      </w:r>
      <w:r>
        <w:t>(Лицензионным соглашением)</w:t>
      </w:r>
      <w:r w:rsidRPr="00FC3735">
        <w:t xml:space="preserve"> и техническими возможностями</w:t>
      </w:r>
      <w:r w:rsidR="004B7BC4" w:rsidRPr="00FC3735">
        <w:t xml:space="preserve"> Программного обеспечения, а также оценить их соответствие его потребностям до момента оплаты </w:t>
      </w:r>
      <w:r w:rsidR="001D26FA">
        <w:t>Договор</w:t>
      </w:r>
      <w:r w:rsidR="004B7BC4" w:rsidRPr="00FC3735">
        <w:t xml:space="preserve">а. </w:t>
      </w:r>
    </w:p>
    <w:p w:rsidR="00EC737D" w:rsidRPr="00EC737D" w:rsidRDefault="00C57889" w:rsidP="003F4680">
      <w:pPr>
        <w:pStyle w:val="3"/>
      </w:pPr>
      <w:r w:rsidRPr="00FC3735">
        <w:t xml:space="preserve">Соблюдать условия оплаты и использования Программного обеспечения, предусмотренные настоящим </w:t>
      </w:r>
      <w:r w:rsidR="001D26FA">
        <w:t>Договор</w:t>
      </w:r>
      <w:r w:rsidRPr="00FC3735">
        <w:t xml:space="preserve">ом, а также </w:t>
      </w:r>
      <w:r w:rsidR="00697267">
        <w:t>Лиценз</w:t>
      </w:r>
      <w:r w:rsidRPr="00FC3735">
        <w:t>ионным соглашением, с которым Покупатель знакомится при инсталляции Программного обеспечения.</w:t>
      </w:r>
      <w:r w:rsidR="00EC737D">
        <w:t xml:space="preserve"> </w:t>
      </w:r>
    </w:p>
    <w:p w:rsidR="00C57889" w:rsidRPr="00FC3735" w:rsidRDefault="002050B6" w:rsidP="003F4680">
      <w:pPr>
        <w:pStyle w:val="3"/>
      </w:pPr>
      <w:r>
        <w:t>О</w:t>
      </w:r>
      <w:r w:rsidRPr="00700472">
        <w:t>существить активацию средств защ</w:t>
      </w:r>
      <w:r>
        <w:t xml:space="preserve">иты Программного обеспечения </w:t>
      </w:r>
      <w:r w:rsidR="00456F55">
        <w:t xml:space="preserve">в течение 5 </w:t>
      </w:r>
      <w:r w:rsidR="00BB09F5">
        <w:t xml:space="preserve">рабочих </w:t>
      </w:r>
      <w:r w:rsidR="00456F55">
        <w:t xml:space="preserve">дней со дня получения </w:t>
      </w:r>
      <w:r w:rsidR="00DD7634" w:rsidRPr="00DD7634">
        <w:t>Инструкци</w:t>
      </w:r>
      <w:r w:rsidR="00DD7634">
        <w:t>и</w:t>
      </w:r>
      <w:r w:rsidR="00DD7634" w:rsidRPr="00DD7634">
        <w:t xml:space="preserve"> по активации</w:t>
      </w:r>
      <w:r>
        <w:t xml:space="preserve"> и (или) средств защиты</w:t>
      </w:r>
      <w:r w:rsidR="00C57889" w:rsidRPr="00FC3735">
        <w:t xml:space="preserve">. </w:t>
      </w:r>
      <w:r w:rsidR="00700472">
        <w:t xml:space="preserve">В случае возникновения проблем с установкой и активацией Программного обеспечения в этот же срок сообщить об этом Продавцу по </w:t>
      </w:r>
      <w:r w:rsidR="00DD7634">
        <w:t>А</w:t>
      </w:r>
      <w:r w:rsidR="00700472">
        <w:t>дресу электронной почты Продавца</w:t>
      </w:r>
      <w:r w:rsidR="0073282E">
        <w:t xml:space="preserve"> и предоставить техническую информацию, собранную</w:t>
      </w:r>
      <w:r w:rsidR="00DD7634">
        <w:t xml:space="preserve"> в порядке, установленном</w:t>
      </w:r>
      <w:r w:rsidR="0073282E">
        <w:t xml:space="preserve"> </w:t>
      </w:r>
      <w:r w:rsidR="00DD7634">
        <w:t>Инструкцией</w:t>
      </w:r>
      <w:r w:rsidR="00DD7634" w:rsidRPr="00DD7634">
        <w:t xml:space="preserve"> по активации</w:t>
      </w:r>
      <w:r w:rsidR="0073282E">
        <w:t xml:space="preserve">. При отсутствии такого сообщения Программное обеспечение считается работоспособным с момента передачи прав. </w:t>
      </w:r>
    </w:p>
    <w:p w:rsidR="00C57889" w:rsidRPr="00FC3735" w:rsidRDefault="00C57889" w:rsidP="003F4680">
      <w:pPr>
        <w:pStyle w:val="3"/>
      </w:pPr>
      <w:r w:rsidRPr="00FC3735">
        <w:t xml:space="preserve">Обеспечить сохранность средств активации (защиты) Программного обеспечения. </w:t>
      </w:r>
    </w:p>
    <w:p w:rsidR="00C57889" w:rsidRPr="00FC3735" w:rsidRDefault="0073282E" w:rsidP="003F4680">
      <w:pPr>
        <w:pStyle w:val="2"/>
      </w:pPr>
      <w:proofErr w:type="gramStart"/>
      <w:r w:rsidRPr="00FC3735">
        <w:t xml:space="preserve">Техническая поддержка </w:t>
      </w:r>
      <w:r>
        <w:t xml:space="preserve">Программного обеспечения, </w:t>
      </w:r>
      <w:r w:rsidRPr="00FC3735">
        <w:t>производных продуктов</w:t>
      </w:r>
      <w:r>
        <w:t xml:space="preserve">, </w:t>
      </w:r>
      <w:r w:rsidRPr="00FC3735">
        <w:t>баз данных, справочников, полученных в результате использования Программного обеспечения,</w:t>
      </w:r>
      <w:r>
        <w:t xml:space="preserve"> доработка или исправление Программного обеспечения под требования Покупателя (Пользователя), под изменения нормативно-правовых актов, под новые версии операционных систем,</w:t>
      </w:r>
      <w:r w:rsidRPr="00FC3735">
        <w:t xml:space="preserve"> обучение персонала Покупателя конкретным технологиям использования Программного обеспечения, </w:t>
      </w:r>
      <w:r>
        <w:t xml:space="preserve">а также </w:t>
      </w:r>
      <w:r w:rsidRPr="00FC3735">
        <w:t>выезд к Покупателю не предусмотрен</w:t>
      </w:r>
      <w:r>
        <w:t xml:space="preserve">ы, </w:t>
      </w:r>
      <w:r w:rsidRPr="00FC3735">
        <w:t>если он</w:t>
      </w:r>
      <w:r>
        <w:t>и</w:t>
      </w:r>
      <w:r w:rsidRPr="00FC3735">
        <w:t xml:space="preserve"> прямо не указан</w:t>
      </w:r>
      <w:r>
        <w:t>ы</w:t>
      </w:r>
      <w:r w:rsidRPr="00FC3735">
        <w:t xml:space="preserve"> в пункте 1.1 настоящего договора</w:t>
      </w:r>
      <w:r>
        <w:t>.</w:t>
      </w:r>
      <w:r w:rsidR="00F27168">
        <w:t>.</w:t>
      </w:r>
      <w:r w:rsidR="00C57889" w:rsidRPr="00FC3735">
        <w:t xml:space="preserve">  </w:t>
      </w:r>
      <w:proofErr w:type="gramEnd"/>
    </w:p>
    <w:p w:rsidR="00C57889" w:rsidRPr="00FC3735" w:rsidRDefault="00697267" w:rsidP="003F4680">
      <w:pPr>
        <w:pStyle w:val="2"/>
      </w:pPr>
      <w:r w:rsidRPr="00FC3735">
        <w:t>Продавец имеет право включать в состав поставляемого Программного обеспечения программы, разработанные третьими сторонами. В этом случае Продавец гарантирует наличие у него прав на их распространение</w:t>
      </w:r>
      <w:r w:rsidR="00C57889" w:rsidRPr="00FC3735">
        <w:t xml:space="preserve">. </w:t>
      </w:r>
    </w:p>
    <w:p w:rsidR="00C57889" w:rsidRPr="00FC3735" w:rsidRDefault="00C57889" w:rsidP="003F4680">
      <w:pPr>
        <w:pStyle w:val="1"/>
      </w:pPr>
      <w:r w:rsidRPr="00FC3735">
        <w:t>Авторские и имущественные права сторон</w:t>
      </w:r>
      <w:r w:rsidR="00C82F7D">
        <w:t>.</w:t>
      </w:r>
    </w:p>
    <w:p w:rsidR="00C57889" w:rsidRPr="00FC3735" w:rsidRDefault="00C57889" w:rsidP="003F4680">
      <w:pPr>
        <w:pStyle w:val="2"/>
      </w:pPr>
      <w:r w:rsidRPr="00FC3735">
        <w:t xml:space="preserve">Передаваемое по настоящему </w:t>
      </w:r>
      <w:r w:rsidR="001D26FA">
        <w:t>Договор</w:t>
      </w:r>
      <w:r w:rsidRPr="00FC3735">
        <w:t>у Программное обеспечение является сложным объектом и состоит из объединенных общим назначением и функционалом программных продуктов "</w:t>
      </w:r>
      <w:proofErr w:type="spellStart"/>
      <w:r w:rsidRPr="00FC3735">
        <w:t>ЛесИС</w:t>
      </w:r>
      <w:proofErr w:type="spellEnd"/>
      <w:r w:rsidRPr="00FC3735">
        <w:t>" (альтернативные наименования "</w:t>
      </w:r>
      <w:proofErr w:type="spellStart"/>
      <w:r w:rsidRPr="00FC3735">
        <w:t>LesIS</w:t>
      </w:r>
      <w:proofErr w:type="spellEnd"/>
      <w:r w:rsidRPr="00FC3735">
        <w:t>", "L", "L2"), дополняющих его модулей (программ, шаблонов и образцов совмещенных баз данных таксации, картографии и нормативно-справочной информации), а также ГИС "</w:t>
      </w:r>
      <w:proofErr w:type="spellStart"/>
      <w:r w:rsidRPr="00FC3735">
        <w:t>TopoL</w:t>
      </w:r>
      <w:proofErr w:type="spellEnd"/>
      <w:r w:rsidRPr="00FC3735">
        <w:t xml:space="preserve">". </w:t>
      </w:r>
    </w:p>
    <w:p w:rsidR="00C57889" w:rsidRPr="00FC3735" w:rsidRDefault="00C57889" w:rsidP="003F4680">
      <w:pPr>
        <w:pStyle w:val="2"/>
      </w:pPr>
      <w:r w:rsidRPr="00FC3735">
        <w:t>Продавец гарантирует, что ему принадлежит исключительное право на программное обеспечение "</w:t>
      </w:r>
      <w:proofErr w:type="spellStart"/>
      <w:r w:rsidRPr="00FC3735">
        <w:t>ЛесИС</w:t>
      </w:r>
      <w:proofErr w:type="spellEnd"/>
      <w:r w:rsidRPr="00FC3735">
        <w:t>" включая дополняющие его модули</w:t>
      </w:r>
      <w:r w:rsidR="002B2D23">
        <w:t>,</w:t>
      </w:r>
      <w:r w:rsidRPr="00FC3735">
        <w:t xml:space="preserve"> а также исключительное право распространения (продажи неисключительных прав на использование) программного обеспечения ГИС </w:t>
      </w:r>
      <w:r w:rsidR="00201F73">
        <w:t>"</w:t>
      </w:r>
      <w:proofErr w:type="spellStart"/>
      <w:r w:rsidRPr="00FC3735">
        <w:t>TopoL</w:t>
      </w:r>
      <w:proofErr w:type="spellEnd"/>
      <w:r w:rsidR="00201F73">
        <w:t>"</w:t>
      </w:r>
      <w:r w:rsidRPr="00FC3735">
        <w:t xml:space="preserve"> на территории Российской Федерации, Украины, Республики Беларус</w:t>
      </w:r>
      <w:r w:rsidR="002B2D23">
        <w:t>ь, Казахстана, Киргизии и Грузии.</w:t>
      </w:r>
      <w:r w:rsidRPr="00FC3735">
        <w:t xml:space="preserve"> </w:t>
      </w:r>
    </w:p>
    <w:p w:rsidR="00C57889" w:rsidRPr="00FC3735" w:rsidRDefault="00C57889" w:rsidP="003F4680">
      <w:pPr>
        <w:pStyle w:val="2"/>
      </w:pPr>
      <w:r w:rsidRPr="00FC3735">
        <w:t>Покупатель на срок активации приобретает следующие неисключительные права на Программное обеспечение:</w:t>
      </w:r>
    </w:p>
    <w:p w:rsidR="00C57889" w:rsidRPr="00FC3735" w:rsidRDefault="00C57889" w:rsidP="003F4680">
      <w:pPr>
        <w:pStyle w:val="3"/>
      </w:pPr>
      <w:r w:rsidRPr="00FC3735">
        <w:t xml:space="preserve">Право установить и использовать приобретенное по настоящему </w:t>
      </w:r>
      <w:r w:rsidR="001D26FA">
        <w:t>Договор</w:t>
      </w:r>
      <w:r w:rsidRPr="00FC3735">
        <w:t>у Программное обеспечение на принадлежащих ему компьютерах (рабочих местах) в течение срока, определенного на основании пункта 1.</w:t>
      </w:r>
      <w:r w:rsidR="00DD7634">
        <w:t>6</w:t>
      </w:r>
      <w:r w:rsidRPr="00FC3735">
        <w:t xml:space="preserve"> </w:t>
      </w:r>
      <w:r w:rsidR="001D26FA">
        <w:t>Договор</w:t>
      </w:r>
      <w:r w:rsidRPr="00FC3735">
        <w:t xml:space="preserve">а и зафиксированного в </w:t>
      </w:r>
      <w:r w:rsidR="00DD7634">
        <w:t xml:space="preserve">Акте передачи </w:t>
      </w:r>
      <w:r w:rsidR="00DD7634" w:rsidRPr="00F54125">
        <w:t>неисключительного права</w:t>
      </w:r>
      <w:r w:rsidR="00DD7634">
        <w:t xml:space="preserve"> и (или)</w:t>
      </w:r>
      <w:r w:rsidRPr="00FC3735">
        <w:t xml:space="preserve"> средствах защиты Программного обеспечения. </w:t>
      </w:r>
    </w:p>
    <w:p w:rsidR="00C57889" w:rsidRPr="00FC3735" w:rsidRDefault="00C57889" w:rsidP="003F4680">
      <w:pPr>
        <w:pStyle w:val="3"/>
      </w:pPr>
      <w:r w:rsidRPr="00FC3735">
        <w:t xml:space="preserve">Право отчуждения своих прав на использование Программного обеспечения со средствами защиты (активации) третьим лицам на самостоятельно определенных условиях, не противоречащих настоящему </w:t>
      </w:r>
      <w:r w:rsidR="001D26FA">
        <w:t>Договор</w:t>
      </w:r>
      <w:r w:rsidRPr="00FC3735">
        <w:t xml:space="preserve">у. </w:t>
      </w:r>
    </w:p>
    <w:p w:rsidR="00C57889" w:rsidRPr="00FC3735" w:rsidRDefault="000914D5" w:rsidP="003F4680">
      <w:pPr>
        <w:pStyle w:val="2"/>
      </w:pPr>
      <w:r w:rsidRPr="00FC3735">
        <w:t xml:space="preserve">Программное обеспечение защищено Продавцом от несанкционированного использования аппаратными и (или) программными средствами защиты. </w:t>
      </w:r>
    </w:p>
    <w:p w:rsidR="00651EE6" w:rsidRPr="00FC3735" w:rsidRDefault="00651EE6" w:rsidP="003F4680">
      <w:pPr>
        <w:pStyle w:val="2"/>
      </w:pPr>
      <w:r w:rsidRPr="00FC3735">
        <w:t xml:space="preserve">Покупатель теряет все права, переданные по настоящему </w:t>
      </w:r>
      <w:r w:rsidR="001D26FA">
        <w:t>Договор</w:t>
      </w:r>
      <w:r w:rsidRPr="00FC3735">
        <w:t xml:space="preserve">у, </w:t>
      </w:r>
      <w:r>
        <w:t xml:space="preserve">Продавец имеет право приостановить исполнение своих обязательств (или полностью отказаться), </w:t>
      </w:r>
      <w:r w:rsidRPr="00FC3735">
        <w:t xml:space="preserve">а Программное обеспечение теряет работоспособность в следующих случаях: </w:t>
      </w:r>
    </w:p>
    <w:p w:rsidR="00651EE6" w:rsidRPr="00FC3735" w:rsidRDefault="00651EE6" w:rsidP="003F4680">
      <w:pPr>
        <w:pStyle w:val="3"/>
      </w:pPr>
      <w:r w:rsidRPr="00FC3735">
        <w:t>Утеря или повреждение средств защиты Программного обеспечения до состояния невозможности считать идентификатор</w:t>
      </w:r>
      <w:r>
        <w:t xml:space="preserve"> </w:t>
      </w:r>
      <w:r w:rsidR="00697267">
        <w:t>Лиценз</w:t>
      </w:r>
      <w:r>
        <w:t>ии</w:t>
      </w:r>
      <w:r w:rsidRPr="00FC3735">
        <w:t xml:space="preserve">. Восстановление прав </w:t>
      </w:r>
      <w:r>
        <w:t xml:space="preserve">по </w:t>
      </w:r>
      <w:r w:rsidR="001D26FA">
        <w:t>Договор</w:t>
      </w:r>
      <w:r>
        <w:t xml:space="preserve">у </w:t>
      </w:r>
      <w:r w:rsidRPr="00FC3735">
        <w:t xml:space="preserve">в этих случаях </w:t>
      </w:r>
      <w:r>
        <w:t>не предусмотрено</w:t>
      </w:r>
      <w:r w:rsidRPr="00FC3735">
        <w:t>.</w:t>
      </w:r>
    </w:p>
    <w:p w:rsidR="00C57889" w:rsidRPr="00FC3735" w:rsidRDefault="00651EE6" w:rsidP="003F4680">
      <w:pPr>
        <w:pStyle w:val="3"/>
      </w:pPr>
      <w:r w:rsidRPr="00FC3735">
        <w:t>Срабатывание</w:t>
      </w:r>
      <w:r>
        <w:t xml:space="preserve">, разрушение, устранение или блокировка </w:t>
      </w:r>
      <w:r w:rsidRPr="00FC3735">
        <w:t>средств защиты</w:t>
      </w:r>
      <w:r>
        <w:t>,</w:t>
      </w:r>
      <w:r w:rsidRPr="00FC3735">
        <w:t xml:space="preserve"> в </w:t>
      </w:r>
      <w:r>
        <w:t xml:space="preserve">т.ч. в </w:t>
      </w:r>
      <w:r w:rsidRPr="00FC3735">
        <w:t>результате установки не соответствующей действительности системной даты или времени компьютера, на котором уста</w:t>
      </w:r>
      <w:r>
        <w:t>новлено Программное обеспечение, и</w:t>
      </w:r>
      <w:r w:rsidRPr="00FC3735">
        <w:t>спользовани</w:t>
      </w:r>
      <w:r>
        <w:t>я</w:t>
      </w:r>
      <w:r w:rsidRPr="00FC3735">
        <w:t xml:space="preserve"> устаревших и неподдерживаемых версий Программного обеспечения</w:t>
      </w:r>
      <w:r>
        <w:t>, а также средств, нарушающих работу средств защиты</w:t>
      </w:r>
      <w:r w:rsidRPr="00FC3735">
        <w:t xml:space="preserve">. Нарушение </w:t>
      </w:r>
      <w:r w:rsidR="001F2FDA">
        <w:t xml:space="preserve">Покупателем </w:t>
      </w:r>
      <w:r w:rsidRPr="00FC3735">
        <w:t xml:space="preserve">условий </w:t>
      </w:r>
      <w:r w:rsidR="00697267">
        <w:t>Лиценз</w:t>
      </w:r>
      <w:r>
        <w:t>ионного соглашения</w:t>
      </w:r>
      <w:r w:rsidR="00A90D10">
        <w:t xml:space="preserve"> и настоящего Договора</w:t>
      </w:r>
      <w:r w:rsidRPr="00FC3735">
        <w:t>. Восстановление</w:t>
      </w:r>
      <w:r>
        <w:t xml:space="preserve"> прав и</w:t>
      </w:r>
      <w:r w:rsidRPr="00FC3735">
        <w:t xml:space="preserve"> работоспособности Программного обеспечения в этих случаях осуществляется в рамках настоящего </w:t>
      </w:r>
      <w:r w:rsidR="001D26FA">
        <w:t>Договор</w:t>
      </w:r>
      <w:r w:rsidRPr="00FC3735">
        <w:t xml:space="preserve">а за дополнительную плату в размере разницы между стоимостью первичного приобретения и продления </w:t>
      </w:r>
      <w:r w:rsidR="00697267">
        <w:t>Лиценз</w:t>
      </w:r>
      <w:r w:rsidRPr="00FC3735">
        <w:t xml:space="preserve">ии на момент </w:t>
      </w:r>
      <w:r>
        <w:t>выставления счета</w:t>
      </w:r>
      <w:r w:rsidRPr="00FC3735">
        <w:t>.</w:t>
      </w:r>
      <w:r>
        <w:t xml:space="preserve"> Пересмотр указанных в </w:t>
      </w:r>
      <w:r w:rsidR="00DD7634">
        <w:t xml:space="preserve">Акте </w:t>
      </w:r>
      <w:proofErr w:type="gramStart"/>
      <w:r w:rsidR="00DD7634">
        <w:t xml:space="preserve">передачи </w:t>
      </w:r>
      <w:r w:rsidR="00DD7634" w:rsidRPr="00F54125">
        <w:t>неисключительного права</w:t>
      </w:r>
      <w:r>
        <w:t xml:space="preserve"> дат окончания сроков</w:t>
      </w:r>
      <w:proofErr w:type="gramEnd"/>
      <w:r>
        <w:t xml:space="preserve"> активации, или возврат средств по </w:t>
      </w:r>
      <w:r w:rsidR="001D26FA">
        <w:t>Договор</w:t>
      </w:r>
      <w:r>
        <w:t>у не предусмотрены.</w:t>
      </w:r>
      <w:r w:rsidR="00A2441A">
        <w:t xml:space="preserve"> Во всех перечисленных случаях Продавец может использовать в качестве обеспечительной меры временную активацию.</w:t>
      </w:r>
    </w:p>
    <w:p w:rsidR="00C57889" w:rsidRPr="00FC3735" w:rsidRDefault="00C57889" w:rsidP="003F4680">
      <w:pPr>
        <w:pStyle w:val="1"/>
      </w:pPr>
      <w:r w:rsidRPr="00FC3735">
        <w:t>Ответственность сторон, порядок рассмотрения  споров</w:t>
      </w:r>
      <w:r w:rsidR="00C82F7D">
        <w:t>.</w:t>
      </w:r>
    </w:p>
    <w:p w:rsidR="00C57889" w:rsidRPr="00FC3735" w:rsidRDefault="00C57889" w:rsidP="003F4680">
      <w:pPr>
        <w:pStyle w:val="2"/>
      </w:pPr>
      <w:r w:rsidRPr="00FC3735">
        <w:t xml:space="preserve">Продавец и Покупатель несут ответственность в соответствии с действующим законодательством строго по обязательствам, прямо указанным в настоящем </w:t>
      </w:r>
      <w:r w:rsidR="001D26FA">
        <w:t>Договор</w:t>
      </w:r>
      <w:r w:rsidRPr="00FC3735">
        <w:t>е. Ни одна из сторон не несет ответственности за возможные нарушения другой стороной обязательств перед третьими сторонами или их прав. Все споры решаются по адресу Продавца.</w:t>
      </w:r>
    </w:p>
    <w:p w:rsidR="00C57889" w:rsidRPr="00FC3735" w:rsidRDefault="00006273" w:rsidP="003F4680">
      <w:pPr>
        <w:pStyle w:val="2"/>
      </w:pPr>
      <w:r w:rsidRPr="00FC3735">
        <w:t xml:space="preserve">Программное обеспечение передается Покупателю в актуальном виде (на условиях КАК ЕСТЬ - AS IS), является сложным составным программным продуктом, требующим профессиональной подготовки в области лесоустройства и лесного хозяйства и не подлежит использованию для личных, семейных, домашних и иных нужд, не связанных с осуществлением предпринимательской или производственной деятельности. Продавец не несет ответственности за возможное разрушение или потерю данных при использовании переданного Программного обеспечения, даже в случае, если эта потеря </w:t>
      </w:r>
      <w:r w:rsidR="00845C0C">
        <w:t xml:space="preserve">будет </w:t>
      </w:r>
      <w:r w:rsidRPr="00FC3735">
        <w:t>связана с ошибками в Программном обеспечении. Покупатель обязан самостоятельно обеспечить своевременное архивирование своих данных, результатов работы и их восстановление в случае сбоев в работе Программного обеспечения</w:t>
      </w:r>
      <w:r w:rsidR="00C57889" w:rsidRPr="00FC3735">
        <w:t xml:space="preserve">. </w:t>
      </w:r>
    </w:p>
    <w:p w:rsidR="00C57889" w:rsidRPr="00FC3735" w:rsidRDefault="00C57889" w:rsidP="003F4680">
      <w:pPr>
        <w:pStyle w:val="1"/>
      </w:pPr>
      <w:r w:rsidRPr="00FC3735">
        <w:t xml:space="preserve">Срок действия </w:t>
      </w:r>
      <w:r w:rsidR="001D26FA">
        <w:t>Договор</w:t>
      </w:r>
      <w:r w:rsidRPr="00FC3735">
        <w:t>а</w:t>
      </w:r>
      <w:r w:rsidR="00C82F7D">
        <w:t>.</w:t>
      </w:r>
    </w:p>
    <w:p w:rsidR="00C57889" w:rsidRPr="00FC3735" w:rsidRDefault="001D26FA" w:rsidP="003F4680">
      <w:r>
        <w:t>Договор</w:t>
      </w:r>
      <w:r w:rsidR="00C57889" w:rsidRPr="00FC3735">
        <w:t xml:space="preserve"> </w:t>
      </w:r>
      <w:r w:rsidR="000426E9">
        <w:t xml:space="preserve">считается </w:t>
      </w:r>
      <w:r w:rsidR="00C57889" w:rsidRPr="00FC3735">
        <w:t>вступ</w:t>
      </w:r>
      <w:r w:rsidR="000426E9">
        <w:t xml:space="preserve">ившим </w:t>
      </w:r>
      <w:r w:rsidR="00C57889" w:rsidRPr="00FC3735">
        <w:t>в силу с</w:t>
      </w:r>
      <w:r w:rsidR="00105DF7">
        <w:t xml:space="preserve"> </w:t>
      </w:r>
      <w:r w:rsidR="000426E9">
        <w:t xml:space="preserve">даты, указанной в </w:t>
      </w:r>
      <w:r w:rsidR="00B46948">
        <w:t>Счете-оферте</w:t>
      </w:r>
      <w:r w:rsidR="00C57889" w:rsidRPr="00FC3735">
        <w:t xml:space="preserve"> и действует до полного исполнения сторонами своих обязательств, предусмотренных настоящим </w:t>
      </w:r>
      <w:r>
        <w:t>Договор</w:t>
      </w:r>
      <w:r w:rsidR="00C57889" w:rsidRPr="00FC3735">
        <w:t xml:space="preserve">ом. </w:t>
      </w:r>
      <w:r w:rsidR="00B46948">
        <w:t>В случае внесения в дальнейшем п</w:t>
      </w:r>
      <w:r w:rsidR="000426E9">
        <w:t xml:space="preserve">о согласию обеих сторон </w:t>
      </w:r>
      <w:r w:rsidR="00B46948">
        <w:t xml:space="preserve">каких-либо изменений </w:t>
      </w:r>
      <w:r w:rsidR="00F20743">
        <w:t xml:space="preserve">в </w:t>
      </w:r>
      <w:r>
        <w:t>Договор</w:t>
      </w:r>
      <w:r w:rsidR="000426E9">
        <w:t xml:space="preserve"> </w:t>
      </w:r>
      <w:r w:rsidR="00B46948">
        <w:t>либо создания его копии взамен утраченного экземпляра д</w:t>
      </w:r>
      <w:r w:rsidR="00F20743">
        <w:t xml:space="preserve">ата подписания </w:t>
      </w:r>
      <w:r w:rsidR="00B46948">
        <w:t xml:space="preserve">УКЭП новой версии </w:t>
      </w:r>
      <w:r w:rsidR="00F20743">
        <w:t xml:space="preserve">не меняет дату исходного </w:t>
      </w:r>
      <w:proofErr w:type="gramStart"/>
      <w:r>
        <w:t>Договор</w:t>
      </w:r>
      <w:r w:rsidR="00F20743">
        <w:t>а</w:t>
      </w:r>
      <w:proofErr w:type="gramEnd"/>
      <w:r w:rsidR="00F20743">
        <w:t xml:space="preserve"> если это прямо не предусмотрено изменениями.</w:t>
      </w:r>
    </w:p>
    <w:p w:rsidR="00C57889" w:rsidRDefault="00C57889" w:rsidP="003F4680"/>
    <w:p w:rsidR="00401873" w:rsidRDefault="003F4680" w:rsidP="003F4680">
      <w:pPr>
        <w:pStyle w:val="a5"/>
      </w:pPr>
      <w:r w:rsidRPr="00FC3735">
        <w:t>Директор</w:t>
      </w:r>
      <w:r w:rsidR="00BE0DC3">
        <w:t xml:space="preserve"> ООО "ЛЕСИС"</w:t>
      </w:r>
    </w:p>
    <w:p w:rsidR="003F4680" w:rsidRPr="00C57889" w:rsidRDefault="003F4680" w:rsidP="003F4680">
      <w:pPr>
        <w:pStyle w:val="a5"/>
      </w:pPr>
      <w:r w:rsidRPr="00FC3735">
        <w:t>/ </w:t>
      </w:r>
      <w:r w:rsidR="00576BC1">
        <w:t>ФИО</w:t>
      </w:r>
      <w:r w:rsidRPr="00FC3735">
        <w:t> /</w:t>
      </w:r>
      <w:r w:rsidR="00576BC1">
        <w:tab/>
      </w:r>
      <w:r w:rsidR="00576BC1">
        <w:tab/>
      </w:r>
      <w:r w:rsidR="00576BC1">
        <w:tab/>
      </w:r>
      <w:r w:rsidR="00576BC1">
        <w:tab/>
      </w:r>
      <w:r w:rsidR="00576BC1">
        <w:tab/>
        <w:t>Документ подписывается усиленной электронной подписью (</w:t>
      </w:r>
      <w:r w:rsidR="00576BC1" w:rsidRPr="00576BC1">
        <w:t>УКЭП)</w:t>
      </w:r>
    </w:p>
    <w:sectPr w:rsidR="003F4680" w:rsidRPr="00C57889" w:rsidSect="00FC3735">
      <w:pgSz w:w="11906" w:h="16838"/>
      <w:pgMar w:top="567" w:right="1134" w:bottom="567" w:left="1134" w:header="720" w:footer="720" w:gutter="0"/>
      <w:cols w:space="720"/>
      <w:formProt w:val="0"/>
      <w:docGrid w:linePitch="10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B65C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7CD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F8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B18AB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D437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849D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A26C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20AF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92D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944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161108"/>
    <w:multiLevelType w:val="multilevel"/>
    <w:tmpl w:val="14B4B73C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1">
    <w:nsid w:val="2E506F43"/>
    <w:multiLevelType w:val="multilevel"/>
    <w:tmpl w:val="128E3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8F7F58"/>
    <w:multiLevelType w:val="multilevel"/>
    <w:tmpl w:val="BDBA2E02"/>
    <w:lvl w:ilvl="0">
      <w:start w:val="1"/>
      <w:numFmt w:val="decimal"/>
      <w:pStyle w:val="1"/>
      <w:suff w:val="space"/>
      <w:lvlText w:val="%1."/>
      <w:lvlJc w:val="left"/>
      <w:pPr>
        <w:ind w:left="0" w:firstLine="17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51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firstLine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" w:firstLine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0" w:firstLine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" w:firstLine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" w:firstLine="170"/>
      </w:pPr>
      <w:rPr>
        <w:rFonts w:hint="default"/>
      </w:rPr>
    </w:lvl>
  </w:abstractNum>
  <w:abstractNum w:abstractNumId="13">
    <w:nsid w:val="36940D8F"/>
    <w:multiLevelType w:val="multilevel"/>
    <w:tmpl w:val="4588BF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>
    <w:nsid w:val="47DE6507"/>
    <w:multiLevelType w:val="multilevel"/>
    <w:tmpl w:val="9C90B3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8D56A0"/>
    <w:multiLevelType w:val="multilevel"/>
    <w:tmpl w:val="13EEE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8365AE2"/>
    <w:multiLevelType w:val="hybridMultilevel"/>
    <w:tmpl w:val="E90027E2"/>
    <w:lvl w:ilvl="0" w:tplc="6F325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1F60D3"/>
    <w:multiLevelType w:val="multilevel"/>
    <w:tmpl w:val="A3080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A465D89"/>
    <w:multiLevelType w:val="hybridMultilevel"/>
    <w:tmpl w:val="1010948A"/>
    <w:lvl w:ilvl="0" w:tplc="E5081C0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C90ACD"/>
    <w:multiLevelType w:val="multilevel"/>
    <w:tmpl w:val="2816367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0">
    <w:nsid w:val="708D24A7"/>
    <w:multiLevelType w:val="multilevel"/>
    <w:tmpl w:val="3042C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10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20"/>
  </w:num>
  <w:num w:numId="18">
    <w:abstractNumId w:val="13"/>
  </w:num>
  <w:num w:numId="19">
    <w:abstractNumId w:val="14"/>
  </w:num>
  <w:num w:numId="20">
    <w:abstractNumId w:val="17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attachedTemplate r:id="rId1"/>
  <w:stylePaneFormatFilter w:val="1021"/>
  <w:stylePaneSortMethod w:val="0000"/>
  <w:defaultTabStop w:val="708"/>
  <w:characterSpacingControl w:val="doNotCompress"/>
  <w:savePreviewPicture/>
  <w:compat/>
  <w:rsids>
    <w:rsidRoot w:val="00C57889"/>
    <w:rsid w:val="00006273"/>
    <w:rsid w:val="00007D19"/>
    <w:rsid w:val="00017E9D"/>
    <w:rsid w:val="00024989"/>
    <w:rsid w:val="00040635"/>
    <w:rsid w:val="000426E9"/>
    <w:rsid w:val="00056B7C"/>
    <w:rsid w:val="00066098"/>
    <w:rsid w:val="000728C0"/>
    <w:rsid w:val="00077EAF"/>
    <w:rsid w:val="000840E4"/>
    <w:rsid w:val="000914D5"/>
    <w:rsid w:val="000A13F0"/>
    <w:rsid w:val="000B6918"/>
    <w:rsid w:val="00105DF7"/>
    <w:rsid w:val="001124AD"/>
    <w:rsid w:val="001141F3"/>
    <w:rsid w:val="001271C5"/>
    <w:rsid w:val="001461ED"/>
    <w:rsid w:val="001579C4"/>
    <w:rsid w:val="00180583"/>
    <w:rsid w:val="00182356"/>
    <w:rsid w:val="001908BB"/>
    <w:rsid w:val="001A7294"/>
    <w:rsid w:val="001D1CB2"/>
    <w:rsid w:val="001D26FA"/>
    <w:rsid w:val="001D7893"/>
    <w:rsid w:val="001F2D8F"/>
    <w:rsid w:val="001F2FDA"/>
    <w:rsid w:val="00201F73"/>
    <w:rsid w:val="002050B6"/>
    <w:rsid w:val="0023788E"/>
    <w:rsid w:val="002506FA"/>
    <w:rsid w:val="002615FE"/>
    <w:rsid w:val="002B2D23"/>
    <w:rsid w:val="002B58B2"/>
    <w:rsid w:val="002C053D"/>
    <w:rsid w:val="002C54E0"/>
    <w:rsid w:val="002D223D"/>
    <w:rsid w:val="002D50BE"/>
    <w:rsid w:val="002E527A"/>
    <w:rsid w:val="00341FD0"/>
    <w:rsid w:val="00391CFA"/>
    <w:rsid w:val="003B73F3"/>
    <w:rsid w:val="003C7188"/>
    <w:rsid w:val="003F4680"/>
    <w:rsid w:val="003F5B5F"/>
    <w:rsid w:val="00401873"/>
    <w:rsid w:val="00456F55"/>
    <w:rsid w:val="00497003"/>
    <w:rsid w:val="004A58F7"/>
    <w:rsid w:val="004B2629"/>
    <w:rsid w:val="004B7BC4"/>
    <w:rsid w:val="004D449F"/>
    <w:rsid w:val="0050310B"/>
    <w:rsid w:val="00507E34"/>
    <w:rsid w:val="0051129D"/>
    <w:rsid w:val="00513494"/>
    <w:rsid w:val="0055429E"/>
    <w:rsid w:val="00565D09"/>
    <w:rsid w:val="00576BC1"/>
    <w:rsid w:val="005974EB"/>
    <w:rsid w:val="00597BA7"/>
    <w:rsid w:val="005A76A1"/>
    <w:rsid w:val="005B0CF7"/>
    <w:rsid w:val="005B74F1"/>
    <w:rsid w:val="005F4CEB"/>
    <w:rsid w:val="00630176"/>
    <w:rsid w:val="0063308C"/>
    <w:rsid w:val="00651EE6"/>
    <w:rsid w:val="00657EA3"/>
    <w:rsid w:val="00676D71"/>
    <w:rsid w:val="00686AAE"/>
    <w:rsid w:val="00697267"/>
    <w:rsid w:val="006D6D05"/>
    <w:rsid w:val="00700472"/>
    <w:rsid w:val="00727BAE"/>
    <w:rsid w:val="00732392"/>
    <w:rsid w:val="0073282E"/>
    <w:rsid w:val="0073408F"/>
    <w:rsid w:val="00755A25"/>
    <w:rsid w:val="00764B0F"/>
    <w:rsid w:val="00771AF6"/>
    <w:rsid w:val="00783084"/>
    <w:rsid w:val="007865E9"/>
    <w:rsid w:val="007A39AA"/>
    <w:rsid w:val="007C1F50"/>
    <w:rsid w:val="007F6F31"/>
    <w:rsid w:val="00843CE9"/>
    <w:rsid w:val="00845C0C"/>
    <w:rsid w:val="00847FFB"/>
    <w:rsid w:val="008500AF"/>
    <w:rsid w:val="0085723E"/>
    <w:rsid w:val="00862C42"/>
    <w:rsid w:val="0088191C"/>
    <w:rsid w:val="00887E1B"/>
    <w:rsid w:val="008B3FAA"/>
    <w:rsid w:val="008D677C"/>
    <w:rsid w:val="008E685A"/>
    <w:rsid w:val="00906220"/>
    <w:rsid w:val="00920764"/>
    <w:rsid w:val="00944663"/>
    <w:rsid w:val="00963A0A"/>
    <w:rsid w:val="00976889"/>
    <w:rsid w:val="00A07F4A"/>
    <w:rsid w:val="00A2441A"/>
    <w:rsid w:val="00A27EBD"/>
    <w:rsid w:val="00A31AA5"/>
    <w:rsid w:val="00A372EF"/>
    <w:rsid w:val="00A504A2"/>
    <w:rsid w:val="00A54FF5"/>
    <w:rsid w:val="00A61E04"/>
    <w:rsid w:val="00A65EF8"/>
    <w:rsid w:val="00A90D10"/>
    <w:rsid w:val="00A91502"/>
    <w:rsid w:val="00A96292"/>
    <w:rsid w:val="00AB588E"/>
    <w:rsid w:val="00AC7318"/>
    <w:rsid w:val="00AD0B98"/>
    <w:rsid w:val="00AD4732"/>
    <w:rsid w:val="00AE0082"/>
    <w:rsid w:val="00AE0BB3"/>
    <w:rsid w:val="00B03BF3"/>
    <w:rsid w:val="00B103D3"/>
    <w:rsid w:val="00B15AF9"/>
    <w:rsid w:val="00B256B5"/>
    <w:rsid w:val="00B46948"/>
    <w:rsid w:val="00B47BFA"/>
    <w:rsid w:val="00B532B3"/>
    <w:rsid w:val="00B57571"/>
    <w:rsid w:val="00B60F2C"/>
    <w:rsid w:val="00B6161C"/>
    <w:rsid w:val="00B63BC7"/>
    <w:rsid w:val="00B806DC"/>
    <w:rsid w:val="00BA17BF"/>
    <w:rsid w:val="00BB09F5"/>
    <w:rsid w:val="00BD08C1"/>
    <w:rsid w:val="00BD4DDC"/>
    <w:rsid w:val="00BE0DC3"/>
    <w:rsid w:val="00C01B84"/>
    <w:rsid w:val="00C0498D"/>
    <w:rsid w:val="00C22ED8"/>
    <w:rsid w:val="00C24A7B"/>
    <w:rsid w:val="00C43A55"/>
    <w:rsid w:val="00C57889"/>
    <w:rsid w:val="00C60BBD"/>
    <w:rsid w:val="00C60DAC"/>
    <w:rsid w:val="00C71CBC"/>
    <w:rsid w:val="00C82F7D"/>
    <w:rsid w:val="00C9491A"/>
    <w:rsid w:val="00CA36C0"/>
    <w:rsid w:val="00CA6517"/>
    <w:rsid w:val="00CB4CAD"/>
    <w:rsid w:val="00CC5757"/>
    <w:rsid w:val="00CC6B6C"/>
    <w:rsid w:val="00CE03DE"/>
    <w:rsid w:val="00CE51A7"/>
    <w:rsid w:val="00CE699C"/>
    <w:rsid w:val="00D06A99"/>
    <w:rsid w:val="00D628D8"/>
    <w:rsid w:val="00D62DC8"/>
    <w:rsid w:val="00D8680D"/>
    <w:rsid w:val="00DA05FD"/>
    <w:rsid w:val="00DA460B"/>
    <w:rsid w:val="00DD7634"/>
    <w:rsid w:val="00DF38F2"/>
    <w:rsid w:val="00E01236"/>
    <w:rsid w:val="00E05CF6"/>
    <w:rsid w:val="00E20656"/>
    <w:rsid w:val="00E20EE1"/>
    <w:rsid w:val="00E34E3D"/>
    <w:rsid w:val="00E63BC6"/>
    <w:rsid w:val="00E91BEE"/>
    <w:rsid w:val="00EC737D"/>
    <w:rsid w:val="00ED7345"/>
    <w:rsid w:val="00EF46AE"/>
    <w:rsid w:val="00F0241E"/>
    <w:rsid w:val="00F066D2"/>
    <w:rsid w:val="00F20743"/>
    <w:rsid w:val="00F27168"/>
    <w:rsid w:val="00F34554"/>
    <w:rsid w:val="00F54125"/>
    <w:rsid w:val="00F71CAC"/>
    <w:rsid w:val="00FA2ED8"/>
    <w:rsid w:val="00FD1F93"/>
    <w:rsid w:val="00FF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80"/>
    <w:pPr>
      <w:spacing w:line="216" w:lineRule="auto"/>
      <w:ind w:firstLine="170"/>
      <w:jc w:val="both"/>
    </w:pPr>
    <w:rPr>
      <w:rFonts w:ascii="Times New Roman" w:hAnsi="Times New Roman"/>
      <w:sz w:val="18"/>
      <w:szCs w:val="18"/>
      <w:lang w:val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80D"/>
    <w:pPr>
      <w:numPr>
        <w:numId w:val="24"/>
      </w:numPr>
      <w:outlineLvl w:val="0"/>
    </w:pPr>
    <w:rPr>
      <w:rFonts w:eastAsia="Times New Roman"/>
      <w:bCs/>
      <w:color w:val="000000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8680D"/>
    <w:pPr>
      <w:numPr>
        <w:ilvl w:val="1"/>
        <w:numId w:val="24"/>
      </w:numPr>
      <w:outlineLvl w:val="1"/>
    </w:pPr>
    <w:rPr>
      <w:rFonts w:eastAsia="Times New Roman"/>
      <w:bCs/>
      <w:color w:val="000000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D8680D"/>
    <w:pPr>
      <w:keepNext/>
      <w:keepLines/>
      <w:numPr>
        <w:ilvl w:val="2"/>
        <w:numId w:val="24"/>
      </w:numPr>
      <w:outlineLvl w:val="2"/>
    </w:pPr>
    <w:rPr>
      <w:rFonts w:eastAsia="Times New Roman"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D8680D"/>
    <w:pPr>
      <w:keepNext/>
      <w:numPr>
        <w:ilvl w:val="3"/>
        <w:numId w:val="24"/>
      </w:numPr>
      <w:outlineLvl w:val="3"/>
    </w:pPr>
    <w:rPr>
      <w:rFonts w:eastAsia="Times New Roman"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7A39AA"/>
    <w:pPr>
      <w:ind w:firstLine="0"/>
      <w:contextualSpacing/>
      <w:jc w:val="left"/>
    </w:pPr>
    <w:rPr>
      <w:b/>
      <w:color w:val="000000"/>
      <w:szCs w:val="52"/>
    </w:rPr>
  </w:style>
  <w:style w:type="character" w:customStyle="1" w:styleId="a4">
    <w:name w:val="Название Знак"/>
    <w:basedOn w:val="a0"/>
    <w:link w:val="a3"/>
    <w:uiPriority w:val="10"/>
    <w:rsid w:val="007A39AA"/>
    <w:rPr>
      <w:rFonts w:ascii="Times New Roman" w:hAnsi="Times New Roman"/>
      <w:b/>
      <w:color w:val="000000"/>
      <w:sz w:val="18"/>
      <w:szCs w:val="5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461ED"/>
    <w:rPr>
      <w:rFonts w:ascii="Times New Roman" w:eastAsia="Times New Roman" w:hAnsi="Times New Roman"/>
      <w:bCs/>
      <w:color w:val="000000"/>
      <w:sz w:val="1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01873"/>
    <w:rPr>
      <w:rFonts w:ascii="Times New Roman" w:eastAsia="Times New Roman" w:hAnsi="Times New Roman"/>
      <w:bCs/>
      <w:color w:val="000000"/>
      <w:sz w:val="18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01873"/>
    <w:rPr>
      <w:rFonts w:ascii="Times New Roman" w:eastAsia="Times New Roman" w:hAnsi="Times New Roman"/>
      <w:bCs/>
      <w:color w:val="000000"/>
      <w:sz w:val="18"/>
      <w:szCs w:val="1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8680D"/>
    <w:rPr>
      <w:rFonts w:ascii="Times New Roman" w:eastAsia="Times New Roman" w:hAnsi="Times New Roman"/>
      <w:bCs/>
      <w:sz w:val="18"/>
      <w:szCs w:val="18"/>
      <w:lang w:val="en-US" w:eastAsia="en-US"/>
    </w:rPr>
  </w:style>
  <w:style w:type="paragraph" w:customStyle="1" w:styleId="a5">
    <w:name w:val="Таблица"/>
    <w:basedOn w:val="a"/>
    <w:autoRedefine/>
    <w:qFormat/>
    <w:rsid w:val="000B6918"/>
    <w:pPr>
      <w:ind w:firstLine="0"/>
    </w:pPr>
  </w:style>
  <w:style w:type="paragraph" w:customStyle="1" w:styleId="a6">
    <w:name w:val="ОбычныйПраво"/>
    <w:basedOn w:val="a"/>
    <w:autoRedefine/>
    <w:qFormat/>
    <w:rsid w:val="00A96292"/>
    <w:pPr>
      <w:jc w:val="right"/>
    </w:pPr>
    <w:rPr>
      <w:b/>
      <w:color w:val="FF0000"/>
    </w:rPr>
  </w:style>
  <w:style w:type="paragraph" w:styleId="a7">
    <w:name w:val="Body Text"/>
    <w:basedOn w:val="a"/>
    <w:link w:val="a8"/>
    <w:rsid w:val="00DA05FD"/>
    <w:pPr>
      <w:spacing w:after="120"/>
    </w:pPr>
  </w:style>
  <w:style w:type="character" w:customStyle="1" w:styleId="a8">
    <w:name w:val="Основной текст Знак"/>
    <w:basedOn w:val="a0"/>
    <w:link w:val="a7"/>
    <w:qFormat/>
    <w:rsid w:val="00DA05FD"/>
    <w:rPr>
      <w:rFonts w:ascii="Times New Roman" w:hAnsi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c\Shablons\Dogovor201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Dogovor2019.dot</Template>
  <TotalTime>11</TotalTime>
  <Pages>1</Pages>
  <Words>1905</Words>
  <Characters>10864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33</vt:i4>
      </vt:variant>
    </vt:vector>
  </HeadingPairs>
  <TitlesOfParts>
    <vt:vector size="34" baseType="lpstr">
      <vt:lpstr/>
      <vt:lpstr>Предмет Договора, стоимость работ, порядок оплаты.</vt:lpstr>
      <vt:lpstr>    Продавец передает Покупателю неисключительное право (далее - Лицензия) на исполь</vt:lpstr>
      <vt:lpstr>    Счет-оферта, в формате защищенного от изменений PDF-файла, подписанного усиленно</vt:lpstr>
      <vt:lpstr>    Полным и безоговорочным акцептом Оферты является ее полная оплата. Оплатой по Сч</vt:lpstr>
      <vt:lpstr>    В случае отсутствия полной оплаты по Счету-оферте в предусмотренный ее условиями</vt:lpstr>
      <vt:lpstr>    Базовые цены определяются Продавцом на основании стоимости составных частей Прог</vt:lpstr>
      <vt:lpstr>    Срок использования (активации) Программного обеспечения  составляет один год. Ес</vt:lpstr>
      <vt:lpstr>Обязательства сторон по договору. </vt:lpstr>
      <vt:lpstr>    Продавец обязуется:</vt:lpstr>
      <vt:lpstr>        Передать неисключительное право на использование актуальной версии Программного </vt:lpstr>
      <vt:lpstr>        В этот же срок выслать по электронной почте с Адреса электронной почты Продавца </vt:lpstr>
      <vt:lpstr>        Активация Программного обеспечения на конкретном компьютере осуществляется путем</vt:lpstr>
      <vt:lpstr>    Покупатель обязуется: </vt:lpstr>
      <vt:lpstr>        Ознакомиться с условиями использования (Лицензионным соглашением) и техническими</vt:lpstr>
      <vt:lpstr>        Соблюдать условия оплаты и использования Программного обеспечения, предусмотренн</vt:lpstr>
      <vt:lpstr>        Осуществить активацию средств защиты Программного обеспечения в течение 5 дней с</vt:lpstr>
      <vt:lpstr>        Обеспечить сохранность средств активации (защиты) Программного обеспечения. </vt:lpstr>
      <vt:lpstr>    Техническая поддержка Программного обеспечения, производных продуктов, баз данны</vt:lpstr>
      <vt:lpstr>    Продавец имеет право включать в состав поставляемого Программного обеспечения пр</vt:lpstr>
      <vt:lpstr>Авторские и имущественные права сторон.</vt:lpstr>
      <vt:lpstr>    Передаваемое по настоящему Договору Программное обеспечение является сложным объ</vt:lpstr>
      <vt:lpstr>    Продавец гарантирует, что ему принадлежит исключительное право на программное об</vt:lpstr>
      <vt:lpstr>    Покупатель на срок активации приобретает следующие неисключительные права на Про</vt:lpstr>
      <vt:lpstr>        Право установить и использовать приобретенное по настоящему Договору Программное</vt:lpstr>
      <vt:lpstr>        Право отчуждения своих прав на использование Программного обеспечения со средств</vt:lpstr>
      <vt:lpstr>    Программное обеспечение защищено Продавцом от несанкционированного использования</vt:lpstr>
      <vt:lpstr>    Покупатель теряет все права, переданные по настоящему Договору, Продавец имеет п</vt:lpstr>
      <vt:lpstr>        Утеря или повреждение средств защиты Программного обеспечения до состояния невоз</vt:lpstr>
      <vt:lpstr>        Срабатывание, разрушение, устранение или блокировка средств защиты, в т.ч. в рез</vt:lpstr>
      <vt:lpstr>Ответственность сторон, порядок рассмотрения  споров.</vt:lpstr>
      <vt:lpstr>    Продавец и Покупатель несут ответственность в соответствии с действующим законод</vt:lpstr>
      <vt:lpstr>    Программное обеспечение передается Покупателю в актуальном виде (на условиях КАК</vt:lpstr>
      <vt:lpstr>Срок действия Договора.</vt:lpstr>
    </vt:vector>
  </TitlesOfParts>
  <Company/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Greshnov Sergey P.</dc:creator>
  <cp:lastModifiedBy>Greshnov Sergey P.</cp:lastModifiedBy>
  <cp:revision>6</cp:revision>
  <dcterms:created xsi:type="dcterms:W3CDTF">2026-05-25T16:12:00Z</dcterms:created>
  <dcterms:modified xsi:type="dcterms:W3CDTF">2026-05-25T17:08:00Z</dcterms:modified>
</cp:coreProperties>
</file>